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B2490" w14:textId="3A954FFD" w:rsidR="00BA00AB" w:rsidRDefault="00E902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COTTON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2E01191E" w14:textId="77777777" w:rsidR="00E9022F" w:rsidRDefault="00E9022F" w:rsidP="009139A6">
      <w:pPr>
        <w:pStyle w:val="NoSpacing"/>
        <w:rPr>
          <w:rFonts w:cs="Times New Roman"/>
          <w:szCs w:val="24"/>
        </w:rPr>
      </w:pPr>
    </w:p>
    <w:p w14:paraId="16C11564" w14:textId="77777777" w:rsidR="00E9022F" w:rsidRDefault="00E9022F" w:rsidP="009139A6">
      <w:pPr>
        <w:pStyle w:val="NoSpacing"/>
        <w:rPr>
          <w:rFonts w:cs="Times New Roman"/>
          <w:szCs w:val="24"/>
        </w:rPr>
      </w:pPr>
    </w:p>
    <w:p w14:paraId="2520C294" w14:textId="24AB934A" w:rsidR="00E9022F" w:rsidRDefault="00E902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May1445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Cambridgeshire and</w:t>
      </w:r>
    </w:p>
    <w:p w14:paraId="1FCCF304" w14:textId="2BA76EE6" w:rsidR="00E9022F" w:rsidRDefault="00E902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Suffolk.     (C.F.R. 1437-45 p.301)</w:t>
      </w:r>
    </w:p>
    <w:p w14:paraId="73BED93A" w14:textId="77777777" w:rsidR="00E9022F" w:rsidRDefault="00E9022F" w:rsidP="009139A6">
      <w:pPr>
        <w:pStyle w:val="NoSpacing"/>
        <w:rPr>
          <w:rFonts w:cs="Times New Roman"/>
          <w:szCs w:val="24"/>
        </w:rPr>
      </w:pPr>
    </w:p>
    <w:p w14:paraId="5543E018" w14:textId="77777777" w:rsidR="00E9022F" w:rsidRDefault="00E9022F" w:rsidP="009139A6">
      <w:pPr>
        <w:pStyle w:val="NoSpacing"/>
        <w:rPr>
          <w:rFonts w:cs="Times New Roman"/>
          <w:szCs w:val="24"/>
        </w:rPr>
      </w:pPr>
    </w:p>
    <w:p w14:paraId="10B53DFC" w14:textId="6A9CC91B" w:rsidR="00E9022F" w:rsidRDefault="00E902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November 2023</w:t>
      </w:r>
    </w:p>
    <w:p w14:paraId="6C3F040C" w14:textId="77777777" w:rsidR="00EA3350" w:rsidRPr="00E9022F" w:rsidRDefault="00EA3350" w:rsidP="009139A6">
      <w:pPr>
        <w:pStyle w:val="NoSpacing"/>
        <w:rPr>
          <w:rFonts w:cs="Times New Roman"/>
          <w:szCs w:val="24"/>
        </w:rPr>
      </w:pPr>
    </w:p>
    <w:sectPr w:rsidR="00EA3350" w:rsidRPr="00E902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2763" w14:textId="77777777" w:rsidR="00E9022F" w:rsidRDefault="00E9022F" w:rsidP="009139A6">
      <w:r>
        <w:separator/>
      </w:r>
    </w:p>
  </w:endnote>
  <w:endnote w:type="continuationSeparator" w:id="0">
    <w:p w14:paraId="52B06816" w14:textId="77777777" w:rsidR="00E9022F" w:rsidRDefault="00E902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49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C3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FDE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66036" w14:textId="77777777" w:rsidR="00E9022F" w:rsidRDefault="00E9022F" w:rsidP="009139A6">
      <w:r>
        <w:separator/>
      </w:r>
    </w:p>
  </w:footnote>
  <w:footnote w:type="continuationSeparator" w:id="0">
    <w:p w14:paraId="67772806" w14:textId="77777777" w:rsidR="00E9022F" w:rsidRDefault="00E902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FE4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32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78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2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022F"/>
    <w:rsid w:val="00EA335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AB205"/>
  <w15:chartTrackingRefBased/>
  <w15:docId w15:val="{329CF7DF-9052-4B2B-ADA5-5508F951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2023-11-01T21:08:00Z</dcterms:created>
  <dcterms:modified xsi:type="dcterms:W3CDTF">2023-11-01T21:13:00Z</dcterms:modified>
</cp:coreProperties>
</file>