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2AE40" w14:textId="77777777" w:rsidR="00B610C5" w:rsidRDefault="00B610C5" w:rsidP="00B610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COTTON (</w:t>
      </w:r>
      <w:proofErr w:type="gramStart"/>
      <w:r>
        <w:rPr>
          <w:rFonts w:cs="Times New Roman"/>
          <w:szCs w:val="24"/>
          <w:u w:val="single"/>
        </w:rPr>
        <w:t>COTON)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(fl.1477-82)</w:t>
      </w:r>
    </w:p>
    <w:p w14:paraId="70E3945B" w14:textId="77777777" w:rsidR="00B610C5" w:rsidRDefault="00B610C5" w:rsidP="00B610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65BF4F5B" w14:textId="77777777" w:rsidR="00B610C5" w:rsidRDefault="00B610C5" w:rsidP="00B610C5">
      <w:pPr>
        <w:pStyle w:val="NoSpacing"/>
        <w:rPr>
          <w:rFonts w:cs="Times New Roman"/>
          <w:szCs w:val="24"/>
        </w:rPr>
      </w:pPr>
    </w:p>
    <w:p w14:paraId="77545043" w14:textId="77777777" w:rsidR="00B610C5" w:rsidRDefault="00B610C5" w:rsidP="00B610C5">
      <w:pPr>
        <w:pStyle w:val="NoSpacing"/>
        <w:rPr>
          <w:rFonts w:cs="Times New Roman"/>
          <w:szCs w:val="24"/>
        </w:rPr>
      </w:pPr>
    </w:p>
    <w:p w14:paraId="7898245B" w14:textId="77777777" w:rsidR="00B610C5" w:rsidRDefault="00B610C5" w:rsidP="00B610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1477-8</w:t>
      </w:r>
      <w:r>
        <w:rPr>
          <w:rFonts w:cs="Times New Roman"/>
          <w:szCs w:val="24"/>
        </w:rPr>
        <w:tab/>
        <w:t>B.A.</w:t>
      </w:r>
    </w:p>
    <w:p w14:paraId="7FB7A75F" w14:textId="77777777" w:rsidR="00B610C5" w:rsidRPr="00426DB0" w:rsidRDefault="00B610C5" w:rsidP="00B610C5">
      <w:pPr>
        <w:pStyle w:val="NoSpacing"/>
        <w:ind w:left="1440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p.404)</w:t>
      </w:r>
    </w:p>
    <w:p w14:paraId="439CF281" w14:textId="77777777" w:rsidR="00B610C5" w:rsidRDefault="00B610C5" w:rsidP="00B610C5">
      <w:pPr>
        <w:pStyle w:val="NoSpacing"/>
        <w:rPr>
          <w:rFonts w:cs="Times New Roman"/>
          <w:szCs w:val="24"/>
        </w:rPr>
      </w:pPr>
    </w:p>
    <w:p w14:paraId="7710169A" w14:textId="77777777" w:rsidR="00B610C5" w:rsidRDefault="00B610C5" w:rsidP="00B610C5">
      <w:pPr>
        <w:pStyle w:val="NoSpacing"/>
        <w:rPr>
          <w:rFonts w:cs="Times New Roman"/>
          <w:szCs w:val="24"/>
        </w:rPr>
      </w:pPr>
    </w:p>
    <w:p w14:paraId="3F4006AF" w14:textId="77777777" w:rsidR="00B610C5" w:rsidRDefault="00B610C5" w:rsidP="00B610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November 2024</w:t>
      </w:r>
    </w:p>
    <w:p w14:paraId="5A9E2C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38EF28" w14:textId="77777777" w:rsidR="00B610C5" w:rsidRDefault="00B610C5" w:rsidP="009139A6">
      <w:r>
        <w:separator/>
      </w:r>
    </w:p>
  </w:endnote>
  <w:endnote w:type="continuationSeparator" w:id="0">
    <w:p w14:paraId="19CBFF7F" w14:textId="77777777" w:rsidR="00B610C5" w:rsidRDefault="00B610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806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AD4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D0D9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47948" w14:textId="77777777" w:rsidR="00B610C5" w:rsidRDefault="00B610C5" w:rsidP="009139A6">
      <w:r>
        <w:separator/>
      </w:r>
    </w:p>
  </w:footnote>
  <w:footnote w:type="continuationSeparator" w:id="0">
    <w:p w14:paraId="275D85F5" w14:textId="77777777" w:rsidR="00B610C5" w:rsidRDefault="00B610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365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5E3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BBB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0C5"/>
    <w:rsid w:val="000666E0"/>
    <w:rsid w:val="0022553C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610C5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1FB2E"/>
  <w15:chartTrackingRefBased/>
  <w15:docId w15:val="{00200A3D-9976-4629-B184-45F1E191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2024-11-07T19:27:00Z</dcterms:created>
  <dcterms:modified xsi:type="dcterms:W3CDTF">2024-11-07T19:27:00Z</dcterms:modified>
</cp:coreProperties>
</file>