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45D9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COTTON</w:t>
      </w:r>
      <w:r>
        <w:rPr>
          <w:rFonts w:ascii="Times New Roman" w:hAnsi="Times New Roman" w:cs="Times New Roman"/>
        </w:rPr>
        <w:t xml:space="preserve">       (fl.1487)</w:t>
      </w:r>
    </w:p>
    <w:p w14:paraId="34456662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</w:p>
    <w:p w14:paraId="65757B31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</w:p>
    <w:p w14:paraId="6703EC7A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Oct.1487</w:t>
      </w:r>
      <w:r>
        <w:rPr>
          <w:rFonts w:ascii="Times New Roman" w:hAnsi="Times New Roman" w:cs="Times New Roman"/>
        </w:rPr>
        <w:tab/>
        <w:t>He was on a commission to deliver Cambridge Castle gaol.</w:t>
      </w:r>
    </w:p>
    <w:p w14:paraId="1C93F0D2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1485-94 p,214)</w:t>
      </w:r>
    </w:p>
    <w:p w14:paraId="728A5C5D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</w:p>
    <w:p w14:paraId="41063ED7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</w:p>
    <w:p w14:paraId="27A59D0B" w14:textId="77777777" w:rsidR="00836E6B" w:rsidRDefault="00836E6B" w:rsidP="00836E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005979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456FA" w14:textId="77777777" w:rsidR="006433B3" w:rsidRDefault="006433B3" w:rsidP="00086E2C">
      <w:pPr>
        <w:spacing w:after="0" w:line="240" w:lineRule="auto"/>
      </w:pPr>
      <w:r>
        <w:separator/>
      </w:r>
    </w:p>
  </w:endnote>
  <w:endnote w:type="continuationSeparator" w:id="0">
    <w:p w14:paraId="41572B1B" w14:textId="77777777" w:rsidR="006433B3" w:rsidRDefault="006433B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BF5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B37E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A1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10B6F" w14:textId="77777777" w:rsidR="006433B3" w:rsidRDefault="006433B3" w:rsidP="00086E2C">
      <w:pPr>
        <w:spacing w:after="0" w:line="240" w:lineRule="auto"/>
      </w:pPr>
      <w:r>
        <w:separator/>
      </w:r>
    </w:p>
  </w:footnote>
  <w:footnote w:type="continuationSeparator" w:id="0">
    <w:p w14:paraId="66661CAF" w14:textId="77777777" w:rsidR="006433B3" w:rsidRDefault="006433B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4B15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ED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50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6B"/>
    <w:rsid w:val="00086E2C"/>
    <w:rsid w:val="000A2E7A"/>
    <w:rsid w:val="001D1CE2"/>
    <w:rsid w:val="002244B7"/>
    <w:rsid w:val="00314D94"/>
    <w:rsid w:val="00617568"/>
    <w:rsid w:val="006433B3"/>
    <w:rsid w:val="006E68FA"/>
    <w:rsid w:val="00836E6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C310"/>
  <w15:chartTrackingRefBased/>
  <w15:docId w15:val="{3756AA8C-8A7F-4A3F-9BE0-3D7A8C743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36E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120</Characters>
  <Application>Microsoft Office Word</Application>
  <DocSecurity>0</DocSecurity>
  <Lines>5</Lines>
  <Paragraphs>3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2026-03-25T20:09:00Z</dcterms:created>
  <dcterms:modified xsi:type="dcterms:W3CDTF">2026-03-25T20:09:00Z</dcterms:modified>
</cp:coreProperties>
</file>