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638F" w:rsidRDefault="0026638F" w:rsidP="00266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COTTON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26638F" w:rsidRDefault="0026638F" w:rsidP="00266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638F" w:rsidRDefault="0026638F" w:rsidP="00266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638F" w:rsidRDefault="0026638F" w:rsidP="00266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Cambridgeshire.  </w:t>
      </w:r>
    </w:p>
    <w:p w:rsidR="0026638F" w:rsidRDefault="0026638F" w:rsidP="0026638F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p.488)</w:t>
      </w:r>
    </w:p>
    <w:p w:rsidR="0026638F" w:rsidRDefault="0026638F" w:rsidP="00266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638F" w:rsidRDefault="0026638F" w:rsidP="00266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638F" w:rsidRDefault="0026638F" w:rsidP="00266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2018</w:t>
      </w:r>
    </w:p>
    <w:p w:rsidR="006B2F86" w:rsidRPr="00E71FC3" w:rsidRDefault="002663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638F" w:rsidRDefault="0026638F" w:rsidP="00E71FC3">
      <w:pPr>
        <w:spacing w:after="0" w:line="240" w:lineRule="auto"/>
      </w:pPr>
      <w:r>
        <w:separator/>
      </w:r>
    </w:p>
  </w:endnote>
  <w:endnote w:type="continuationSeparator" w:id="0">
    <w:p w:rsidR="0026638F" w:rsidRDefault="002663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638F" w:rsidRDefault="0026638F" w:rsidP="00E71FC3">
      <w:pPr>
        <w:spacing w:after="0" w:line="240" w:lineRule="auto"/>
      </w:pPr>
      <w:r>
        <w:separator/>
      </w:r>
    </w:p>
  </w:footnote>
  <w:footnote w:type="continuationSeparator" w:id="0">
    <w:p w:rsidR="0026638F" w:rsidRDefault="002663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38F"/>
    <w:rsid w:val="001A7C09"/>
    <w:rsid w:val="0026638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55261B-BF1B-4B75-A41E-BE39E3CD5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638F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2018-04-19T15:10:00Z</dcterms:created>
  <dcterms:modified xsi:type="dcterms:W3CDTF">2018-04-19T15:11:00Z</dcterms:modified>
</cp:coreProperties>
</file>