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FFA" w:rsidRDefault="00D75FFA" w:rsidP="00D75FF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COTTON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75FFA" w:rsidRDefault="00D75FFA" w:rsidP="00D75FF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Gentleman.</w:t>
      </w:r>
    </w:p>
    <w:p w:rsidR="00D75FFA" w:rsidRDefault="00D75FFA" w:rsidP="00D75FFA">
      <w:pPr>
        <w:rPr>
          <w:rFonts w:ascii="Times New Roman" w:eastAsia="Calibri" w:hAnsi="Times New Roman" w:cs="Times New Roman"/>
        </w:rPr>
      </w:pPr>
    </w:p>
    <w:p w:rsidR="00D75FFA" w:rsidRDefault="00D75FFA" w:rsidP="00D75FFA">
      <w:pPr>
        <w:rPr>
          <w:rFonts w:ascii="Times New Roman" w:eastAsia="Calibri" w:hAnsi="Times New Roman" w:cs="Times New Roman"/>
        </w:rPr>
      </w:pPr>
    </w:p>
    <w:p w:rsidR="00D75FFA" w:rsidRDefault="00D75FFA" w:rsidP="00D75FF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Bruyn</w:t>
      </w:r>
      <w:proofErr w:type="spellEnd"/>
      <w:r>
        <w:rPr>
          <w:rFonts w:ascii="Times New Roman" w:eastAsia="Calibri" w:hAnsi="Times New Roman" w:cs="Times New Roman"/>
        </w:rPr>
        <w:t>(q.v.) brought a plaint of peace bond against him and Anthony</w:t>
      </w:r>
    </w:p>
    <w:p w:rsidR="00D75FFA" w:rsidRDefault="00D75FFA" w:rsidP="00D75FF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Kene</w:t>
      </w:r>
      <w:proofErr w:type="spellEnd"/>
      <w:r>
        <w:rPr>
          <w:rFonts w:ascii="Times New Roman" w:eastAsia="Calibri" w:hAnsi="Times New Roman" w:cs="Times New Roman"/>
        </w:rPr>
        <w:t xml:space="preserve"> of Woolwich, Kent(q.v.).</w:t>
      </w:r>
    </w:p>
    <w:p w:rsidR="00D75FFA" w:rsidRDefault="00D75FFA" w:rsidP="00D75FF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D75FFA" w:rsidRDefault="00D75FFA" w:rsidP="00D75FFA">
      <w:pPr>
        <w:rPr>
          <w:rFonts w:ascii="Times New Roman" w:eastAsia="Calibri" w:hAnsi="Times New Roman" w:cs="Times New Roman"/>
        </w:rPr>
      </w:pPr>
    </w:p>
    <w:p w:rsidR="00D75FFA" w:rsidRDefault="00D75FFA" w:rsidP="00D75FFA">
      <w:pPr>
        <w:rPr>
          <w:rFonts w:ascii="Times New Roman" w:eastAsia="Calibri" w:hAnsi="Times New Roman" w:cs="Times New Roman"/>
        </w:rPr>
      </w:pPr>
    </w:p>
    <w:p w:rsidR="00D75FFA" w:rsidRDefault="00D75FFA" w:rsidP="00D75FF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 April 2017</w:t>
      </w:r>
    </w:p>
    <w:p w:rsidR="006B2F86" w:rsidRPr="00E71FC3" w:rsidRDefault="00D75F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FFA" w:rsidRDefault="00D75FFA" w:rsidP="00E71FC3">
      <w:r>
        <w:separator/>
      </w:r>
    </w:p>
  </w:endnote>
  <w:endnote w:type="continuationSeparator" w:id="0">
    <w:p w:rsidR="00D75FFA" w:rsidRDefault="00D75F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FFA" w:rsidRDefault="00D75FFA" w:rsidP="00E71FC3">
      <w:r>
        <w:separator/>
      </w:r>
    </w:p>
  </w:footnote>
  <w:footnote w:type="continuationSeparator" w:id="0">
    <w:p w:rsidR="00D75FFA" w:rsidRDefault="00D75F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FFA"/>
    <w:rsid w:val="001A7C09"/>
    <w:rsid w:val="00577BD5"/>
    <w:rsid w:val="00656CBA"/>
    <w:rsid w:val="006A1F77"/>
    <w:rsid w:val="00733BE7"/>
    <w:rsid w:val="00AB52E8"/>
    <w:rsid w:val="00B16D3F"/>
    <w:rsid w:val="00BB41AC"/>
    <w:rsid w:val="00D75F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63F1C-EF78-4E09-8ABA-03F1E0E6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F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2017-05-03T21:05:00Z</dcterms:created>
  <dcterms:modified xsi:type="dcterms:W3CDTF">2017-05-03T21:06:00Z</dcterms:modified>
</cp:coreProperties>
</file>