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5D373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  <w:u w:val="single"/>
        </w:rPr>
        <w:t>John COTTON</w:t>
      </w:r>
      <w:r w:rsidRPr="00195337">
        <w:rPr>
          <w:rFonts w:ascii="Times New Roman" w:hAnsi="Times New Roman" w:cs="Times New Roman"/>
        </w:rPr>
        <w:t xml:space="preserve">      (1426 - 1463)</w:t>
      </w:r>
    </w:p>
    <w:p w14:paraId="66FDE1EE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of Staffordshire.</w:t>
      </w:r>
    </w:p>
    <w:p w14:paraId="34D14ABE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</w:p>
    <w:p w14:paraId="5C2D2859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</w:p>
    <w:p w14:paraId="4B71C98E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 xml:space="preserve">= Joan, daughter of Nicholas </w:t>
      </w:r>
      <w:proofErr w:type="spellStart"/>
      <w:r w:rsidRPr="00195337">
        <w:rPr>
          <w:rFonts w:ascii="Times New Roman" w:hAnsi="Times New Roman" w:cs="Times New Roman"/>
        </w:rPr>
        <w:t>FitzHerbert</w:t>
      </w:r>
      <w:proofErr w:type="spellEnd"/>
      <w:r w:rsidRPr="00195337">
        <w:rPr>
          <w:rFonts w:ascii="Times New Roman" w:hAnsi="Times New Roman" w:cs="Times New Roman"/>
        </w:rPr>
        <w:t xml:space="preserve"> and his wife, Alice.</w:t>
      </w:r>
    </w:p>
    <w:p w14:paraId="674E23A7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(UK and Ireland, Find A Grave Index, 1300’s - current)</w:t>
      </w:r>
    </w:p>
    <w:p w14:paraId="3BBA9A0E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</w:p>
    <w:p w14:paraId="00B4E381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</w:p>
    <w:p w14:paraId="36888C3A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Daughter:   Elizabeth(q.v.).   (ibid.)</w:t>
      </w:r>
    </w:p>
    <w:p w14:paraId="2F786809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</w:p>
    <w:p w14:paraId="393BF3D7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</w:p>
    <w:p w14:paraId="4C065F63" w14:textId="77777777" w:rsidR="00720A6C" w:rsidRPr="00195337" w:rsidRDefault="00720A6C" w:rsidP="00720A6C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28 March 2026</w:t>
      </w:r>
    </w:p>
    <w:p w14:paraId="44EF3C5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D5B4A" w14:textId="77777777" w:rsidR="00681B56" w:rsidRDefault="00681B56" w:rsidP="00086E2C">
      <w:pPr>
        <w:spacing w:after="0" w:line="240" w:lineRule="auto"/>
      </w:pPr>
      <w:r>
        <w:separator/>
      </w:r>
    </w:p>
  </w:endnote>
  <w:endnote w:type="continuationSeparator" w:id="0">
    <w:p w14:paraId="6FFC80B4" w14:textId="77777777" w:rsidR="00681B56" w:rsidRDefault="00681B5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F51B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24F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C8B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2D6EA" w14:textId="77777777" w:rsidR="00681B56" w:rsidRDefault="00681B56" w:rsidP="00086E2C">
      <w:pPr>
        <w:spacing w:after="0" w:line="240" w:lineRule="auto"/>
      </w:pPr>
      <w:r>
        <w:separator/>
      </w:r>
    </w:p>
  </w:footnote>
  <w:footnote w:type="continuationSeparator" w:id="0">
    <w:p w14:paraId="7799C42D" w14:textId="77777777" w:rsidR="00681B56" w:rsidRDefault="00681B5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487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041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F05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6C"/>
    <w:rsid w:val="00086E2C"/>
    <w:rsid w:val="000A2E7A"/>
    <w:rsid w:val="00190ADF"/>
    <w:rsid w:val="002244B7"/>
    <w:rsid w:val="00314D94"/>
    <w:rsid w:val="00617568"/>
    <w:rsid w:val="00681B56"/>
    <w:rsid w:val="006E68FA"/>
    <w:rsid w:val="00720A6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D8D91"/>
  <w15:chartTrackingRefBased/>
  <w15:docId w15:val="{648685E2-4E06-4B9C-8E45-2170E295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20A6C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2026-03-28T17:16:00Z</dcterms:created>
  <dcterms:modified xsi:type="dcterms:W3CDTF">2026-03-28T17:17:00Z</dcterms:modified>
</cp:coreProperties>
</file>