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06DD7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COTTON</w:t>
      </w:r>
      <w:r>
        <w:rPr>
          <w:rFonts w:ascii="Times New Roman" w:hAnsi="Times New Roman" w:cs="Times New Roman"/>
          <w:lang w:val="en-US"/>
        </w:rPr>
        <w:t xml:space="preserve">        (fl.1492)</w:t>
      </w:r>
    </w:p>
    <w:p w14:paraId="16629F1C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Chaplain.</w:t>
      </w:r>
    </w:p>
    <w:p w14:paraId="607EAC05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69A1427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004224B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The King indicted him and John Morley of London, cutler(q.v.),</w:t>
      </w:r>
    </w:p>
    <w:p w14:paraId="09A4501F" w14:textId="77777777" w:rsidR="008700D5" w:rsidRDefault="008700D5" w:rsidP="008700D5">
      <w:pPr>
        <w:pStyle w:val="NoSpacing"/>
        <w:ind w:left="720"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for trespass.</w:t>
      </w:r>
    </w:p>
    <w:p w14:paraId="7FA26390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3D29542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0B4C7E4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265312D" w14:textId="77777777" w:rsidR="008700D5" w:rsidRDefault="008700D5" w:rsidP="008700D5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446371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823B4" w14:textId="77777777" w:rsidR="009B5D8F" w:rsidRDefault="009B5D8F" w:rsidP="00086E2C">
      <w:pPr>
        <w:spacing w:after="0" w:line="240" w:lineRule="auto"/>
      </w:pPr>
      <w:r>
        <w:separator/>
      </w:r>
    </w:p>
  </w:endnote>
  <w:endnote w:type="continuationSeparator" w:id="0">
    <w:p w14:paraId="659C2271" w14:textId="77777777" w:rsidR="009B5D8F" w:rsidRDefault="009B5D8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6A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D62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73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FDDF" w14:textId="77777777" w:rsidR="009B5D8F" w:rsidRDefault="009B5D8F" w:rsidP="00086E2C">
      <w:pPr>
        <w:spacing w:after="0" w:line="240" w:lineRule="auto"/>
      </w:pPr>
      <w:r>
        <w:separator/>
      </w:r>
    </w:p>
  </w:footnote>
  <w:footnote w:type="continuationSeparator" w:id="0">
    <w:p w14:paraId="175C7BD2" w14:textId="77777777" w:rsidR="009B5D8F" w:rsidRDefault="009B5D8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F4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DEC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B5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D5"/>
    <w:rsid w:val="00086E2C"/>
    <w:rsid w:val="000A2E7A"/>
    <w:rsid w:val="002244B7"/>
    <w:rsid w:val="00314D94"/>
    <w:rsid w:val="003E4323"/>
    <w:rsid w:val="00617568"/>
    <w:rsid w:val="006E68FA"/>
    <w:rsid w:val="008700D5"/>
    <w:rsid w:val="009B5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988C"/>
  <w15:chartTrackingRefBased/>
  <w15:docId w15:val="{5B4F8C26-A06B-4CDE-A9C6-4C835025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700D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00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2026-04-23T23:25:00Z</dcterms:created>
  <dcterms:modified xsi:type="dcterms:W3CDTF">2026-04-23T23:26:00Z</dcterms:modified>
</cp:coreProperties>
</file>