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004A" w14:textId="77777777" w:rsidR="00EA7C99" w:rsidRDefault="00EA7C99" w:rsidP="00EA7C9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Clement COTTON</w:t>
      </w:r>
      <w:r>
        <w:rPr>
          <w:rFonts w:cs="Times New Roman"/>
        </w:rPr>
        <w:t xml:space="preserve">       (1448  -       )</w:t>
      </w:r>
    </w:p>
    <w:p w14:paraId="54FBDB24" w14:textId="77777777" w:rsidR="00EA7C99" w:rsidRDefault="00EA7C99" w:rsidP="00EA7C99">
      <w:pPr>
        <w:pStyle w:val="NoSpacing"/>
        <w:rPr>
          <w:rFonts w:cs="Times New Roman"/>
        </w:rPr>
      </w:pPr>
      <w:r>
        <w:rPr>
          <w:rFonts w:cs="Times New Roman"/>
        </w:rPr>
        <w:t>Son of William Cotton.</w:t>
      </w:r>
    </w:p>
    <w:p w14:paraId="5D12E020" w14:textId="77777777" w:rsidR="00EA7C99" w:rsidRDefault="00EA7C99" w:rsidP="00EA7C99">
      <w:pPr>
        <w:pStyle w:val="NoSpacing"/>
        <w:rPr>
          <w:rFonts w:cs="Times New Roman"/>
        </w:rPr>
      </w:pPr>
      <w:r>
        <w:rPr>
          <w:rFonts w:cs="Times New Roman"/>
        </w:rPr>
        <w:t>(UK and Ireland, Find A Grave Index, 1300’s – current )</w:t>
      </w:r>
    </w:p>
    <w:p w14:paraId="382D029E" w14:textId="77777777" w:rsidR="00EA7C99" w:rsidRDefault="00EA7C99" w:rsidP="00EA7C99">
      <w:pPr>
        <w:pStyle w:val="NoSpacing"/>
        <w:rPr>
          <w:rFonts w:cs="Times New Roman"/>
        </w:rPr>
      </w:pPr>
    </w:p>
    <w:p w14:paraId="31CA3CD1" w14:textId="77777777" w:rsidR="00EA7C99" w:rsidRDefault="00EA7C99" w:rsidP="00EA7C99">
      <w:pPr>
        <w:pStyle w:val="NoSpacing"/>
        <w:rPr>
          <w:rFonts w:cs="Times New Roman"/>
        </w:rPr>
      </w:pPr>
    </w:p>
    <w:p w14:paraId="368BFA77" w14:textId="77777777" w:rsidR="00EA7C99" w:rsidRDefault="00EA7C99" w:rsidP="00EA7C99">
      <w:pPr>
        <w:pStyle w:val="NoSpacing"/>
        <w:rPr>
          <w:rFonts w:cs="Times New Roman"/>
        </w:rPr>
      </w:pPr>
      <w:r>
        <w:rPr>
          <w:rFonts w:cs="Times New Roman"/>
        </w:rPr>
        <w:tab/>
        <w:t>1448</w:t>
      </w:r>
      <w:r>
        <w:rPr>
          <w:rFonts w:cs="Times New Roman"/>
        </w:rPr>
        <w:tab/>
        <w:t>Born in London.   (ibid.)</w:t>
      </w:r>
    </w:p>
    <w:p w14:paraId="33146738" w14:textId="77777777" w:rsidR="00EA7C99" w:rsidRDefault="00EA7C99" w:rsidP="00EA7C99">
      <w:pPr>
        <w:pStyle w:val="NoSpacing"/>
        <w:rPr>
          <w:rFonts w:cs="Times New Roman"/>
        </w:rPr>
      </w:pPr>
    </w:p>
    <w:p w14:paraId="30C8ADD4" w14:textId="77777777" w:rsidR="00EA7C99" w:rsidRDefault="00EA7C99" w:rsidP="00EA7C99">
      <w:pPr>
        <w:pStyle w:val="NoSpacing"/>
        <w:rPr>
          <w:rFonts w:cs="Times New Roman"/>
        </w:rPr>
      </w:pPr>
    </w:p>
    <w:p w14:paraId="1DC179BB" w14:textId="77777777" w:rsidR="00EA7C99" w:rsidRDefault="00EA7C99" w:rsidP="00EA7C99">
      <w:pPr>
        <w:pStyle w:val="NoSpacing"/>
        <w:rPr>
          <w:rFonts w:cs="Times New Roman"/>
        </w:rPr>
      </w:pPr>
      <w:r>
        <w:rPr>
          <w:rFonts w:cs="Times New Roman"/>
        </w:rPr>
        <w:t>26 May 2026</w:t>
      </w:r>
    </w:p>
    <w:p w14:paraId="489F99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AAC2A" w14:textId="77777777" w:rsidR="00413C9F" w:rsidRDefault="00413C9F" w:rsidP="00086E2C">
      <w:pPr>
        <w:spacing w:after="0" w:line="240" w:lineRule="auto"/>
      </w:pPr>
      <w:r>
        <w:separator/>
      </w:r>
    </w:p>
  </w:endnote>
  <w:endnote w:type="continuationSeparator" w:id="0">
    <w:p w14:paraId="6565FD41" w14:textId="77777777" w:rsidR="00413C9F" w:rsidRDefault="00413C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DE1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9BE6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EEC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2B94" w14:textId="77777777" w:rsidR="00413C9F" w:rsidRDefault="00413C9F" w:rsidP="00086E2C">
      <w:pPr>
        <w:spacing w:after="0" w:line="240" w:lineRule="auto"/>
      </w:pPr>
      <w:r>
        <w:separator/>
      </w:r>
    </w:p>
  </w:footnote>
  <w:footnote w:type="continuationSeparator" w:id="0">
    <w:p w14:paraId="545BE0C3" w14:textId="77777777" w:rsidR="00413C9F" w:rsidRDefault="00413C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52B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6AF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5D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99"/>
    <w:rsid w:val="00086E2C"/>
    <w:rsid w:val="000A2E7A"/>
    <w:rsid w:val="002244B7"/>
    <w:rsid w:val="00314D94"/>
    <w:rsid w:val="00413C9F"/>
    <w:rsid w:val="005435B9"/>
    <w:rsid w:val="00617568"/>
    <w:rsid w:val="006E68FA"/>
    <w:rsid w:val="008C1CEE"/>
    <w:rsid w:val="008E56AD"/>
    <w:rsid w:val="00AF65CA"/>
    <w:rsid w:val="00EA7C9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107B"/>
  <w15:chartTrackingRefBased/>
  <w15:docId w15:val="{C88984B7-8702-482A-996F-CDAEA243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2026-05-30T15:00:00Z</dcterms:created>
  <dcterms:modified xsi:type="dcterms:W3CDTF">2026-05-30T15:01:00Z</dcterms:modified>
</cp:coreProperties>
</file>