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E94D4E" w14:textId="77777777" w:rsidR="00DD6273" w:rsidRDefault="00DD6273" w:rsidP="00DD62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Thomas COTTISFORD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fl.1405)</w:t>
      </w:r>
    </w:p>
    <w:p w14:paraId="0D477431" w14:textId="77777777" w:rsidR="00DD6273" w:rsidRDefault="00DD6273" w:rsidP="00DD6273">
      <w:pPr>
        <w:pStyle w:val="NoSpacing"/>
        <w:rPr>
          <w:rFonts w:cs="Times New Roman"/>
          <w:szCs w:val="24"/>
        </w:rPr>
      </w:pPr>
    </w:p>
    <w:p w14:paraId="094140E3" w14:textId="77777777" w:rsidR="00DD6273" w:rsidRDefault="00DD6273" w:rsidP="00DD6273">
      <w:pPr>
        <w:pStyle w:val="NoSpacing"/>
        <w:rPr>
          <w:rFonts w:cs="Times New Roman"/>
          <w:szCs w:val="24"/>
        </w:rPr>
      </w:pPr>
    </w:p>
    <w:p w14:paraId="27630A13" w14:textId="77777777" w:rsidR="00DD6273" w:rsidRDefault="00DD6273" w:rsidP="00DD62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Dec.1405</w:t>
      </w:r>
      <w:r>
        <w:rPr>
          <w:rFonts w:cs="Times New Roman"/>
          <w:szCs w:val="24"/>
        </w:rPr>
        <w:tab/>
        <w:t>He was licensed for the private celebration of divine services.</w:t>
      </w:r>
    </w:p>
    <w:p w14:paraId="1D864AEE" w14:textId="77777777" w:rsidR="00DD6273" w:rsidRPr="00E7711B" w:rsidRDefault="00DD6273" w:rsidP="00DD62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43F53FA3" w14:textId="77777777" w:rsidR="00DD6273" w:rsidRDefault="00DD6273" w:rsidP="00DD6273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 p.</w:t>
      </w:r>
      <w:r>
        <w:rPr>
          <w:rFonts w:cs="Times New Roman"/>
          <w:szCs w:val="24"/>
        </w:rPr>
        <w:t>56)</w:t>
      </w:r>
    </w:p>
    <w:p w14:paraId="32972C61" w14:textId="77777777" w:rsidR="00DD6273" w:rsidRDefault="00DD6273" w:rsidP="00DD6273">
      <w:pPr>
        <w:pStyle w:val="NoSpacing"/>
        <w:rPr>
          <w:rFonts w:cs="Times New Roman"/>
          <w:szCs w:val="24"/>
        </w:rPr>
      </w:pPr>
    </w:p>
    <w:p w14:paraId="6C8E48BF" w14:textId="77777777" w:rsidR="00DD6273" w:rsidRDefault="00DD6273" w:rsidP="00DD6273">
      <w:pPr>
        <w:pStyle w:val="NoSpacing"/>
        <w:rPr>
          <w:rFonts w:cs="Times New Roman"/>
          <w:szCs w:val="24"/>
        </w:rPr>
      </w:pPr>
    </w:p>
    <w:p w14:paraId="2989BA7A" w14:textId="77777777" w:rsidR="00DD6273" w:rsidRDefault="00DD6273" w:rsidP="00DD62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2024</w:t>
      </w:r>
    </w:p>
    <w:p w14:paraId="2C0820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354732" w14:textId="77777777" w:rsidR="00DD6273" w:rsidRDefault="00DD6273" w:rsidP="009139A6">
      <w:r>
        <w:separator/>
      </w:r>
    </w:p>
  </w:endnote>
  <w:endnote w:type="continuationSeparator" w:id="0">
    <w:p w14:paraId="3105ABEF" w14:textId="77777777" w:rsidR="00DD6273" w:rsidRDefault="00DD62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C07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F0F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CCC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1699F4" w14:textId="77777777" w:rsidR="00DD6273" w:rsidRDefault="00DD6273" w:rsidP="009139A6">
      <w:r>
        <w:separator/>
      </w:r>
    </w:p>
  </w:footnote>
  <w:footnote w:type="continuationSeparator" w:id="0">
    <w:p w14:paraId="0D6B926F" w14:textId="77777777" w:rsidR="00DD6273" w:rsidRDefault="00DD62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E37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A5E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B9D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273"/>
    <w:rsid w:val="000666E0"/>
    <w:rsid w:val="001C5947"/>
    <w:rsid w:val="002510B7"/>
    <w:rsid w:val="00270799"/>
    <w:rsid w:val="005C130B"/>
    <w:rsid w:val="005D589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D6273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D2DCA"/>
  <w15:chartTrackingRefBased/>
  <w15:docId w15:val="{E97E7A7F-4051-4FF7-808B-8FF3EBB2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2024-07-04T14:27:00Z</dcterms:created>
  <dcterms:modified xsi:type="dcterms:W3CDTF">2024-07-06T06:33:00Z</dcterms:modified>
</cp:coreProperties>
</file>