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C8A4B" w14:textId="77777777" w:rsidR="001543DD" w:rsidRDefault="001543DD" w:rsidP="001543DD">
      <w:pPr>
        <w:pStyle w:val="NoSpacing"/>
      </w:pPr>
      <w:r>
        <w:rPr>
          <w:u w:val="single"/>
        </w:rPr>
        <w:t>John COTTINGHAM</w:t>
      </w:r>
      <w:r>
        <w:t xml:space="preserve">    </w:t>
      </w:r>
      <w:proofErr w:type="gramStart"/>
      <w:r>
        <w:t xml:space="preserve">   (</w:t>
      </w:r>
      <w:proofErr w:type="gramEnd"/>
      <w:r>
        <w:t>fl.1450)</w:t>
      </w:r>
    </w:p>
    <w:p w14:paraId="3F326897" w14:textId="77777777" w:rsidR="001543DD" w:rsidRDefault="001543DD" w:rsidP="001543DD">
      <w:pPr>
        <w:pStyle w:val="NoSpacing"/>
      </w:pPr>
      <w:r>
        <w:t xml:space="preserve">Abbot of </w:t>
      </w:r>
      <w:proofErr w:type="spellStart"/>
      <w:proofErr w:type="gramStart"/>
      <w:r>
        <w:t>St.Mary’s</w:t>
      </w:r>
      <w:proofErr w:type="spellEnd"/>
      <w:proofErr w:type="gramEnd"/>
      <w:r>
        <w:t>, York.</w:t>
      </w:r>
    </w:p>
    <w:p w14:paraId="0BE340C0" w14:textId="77777777" w:rsidR="001543DD" w:rsidRDefault="001543DD" w:rsidP="001543DD">
      <w:pPr>
        <w:pStyle w:val="NoSpacing"/>
      </w:pPr>
    </w:p>
    <w:p w14:paraId="2837BBB3" w14:textId="77777777" w:rsidR="001543DD" w:rsidRDefault="001543DD" w:rsidP="001543DD">
      <w:pPr>
        <w:pStyle w:val="NoSpacing"/>
      </w:pPr>
    </w:p>
    <w:p w14:paraId="7D289379" w14:textId="77777777" w:rsidR="001543DD" w:rsidRDefault="001543DD" w:rsidP="001543DD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Bukman</w:t>
      </w:r>
      <w:proofErr w:type="spellEnd"/>
      <w:r>
        <w:t xml:space="preserve"> of Gainsborough,</w:t>
      </w:r>
    </w:p>
    <w:p w14:paraId="18AE73CF" w14:textId="77777777" w:rsidR="001543DD" w:rsidRDefault="001543DD" w:rsidP="001543DD">
      <w:pPr>
        <w:pStyle w:val="NoSpacing"/>
      </w:pPr>
      <w:r>
        <w:tab/>
      </w:r>
      <w:r>
        <w:tab/>
        <w:t>Lincolnshire(q.v.), and three others.</w:t>
      </w:r>
    </w:p>
    <w:p w14:paraId="779D8092" w14:textId="77777777" w:rsidR="001543DD" w:rsidRDefault="001543DD" w:rsidP="001543DD">
      <w:pPr>
        <w:pStyle w:val="NoSpacing"/>
      </w:pPr>
      <w:r>
        <w:tab/>
      </w:r>
      <w:r>
        <w:tab/>
        <w:t xml:space="preserve">( </w:t>
      </w:r>
      <w:hyperlink r:id="rId6" w:history="1">
        <w:r w:rsidRPr="001F2BD1">
          <w:rPr>
            <w:rStyle w:val="Hyperlink"/>
          </w:rPr>
          <w:t>http://aalt.law.uh.edu/Indices/CP40Indices/CP40no758/CP40no758Pl.htm</w:t>
        </w:r>
      </w:hyperlink>
      <w:r>
        <w:t xml:space="preserve"> )</w:t>
      </w:r>
    </w:p>
    <w:p w14:paraId="705A5FF7" w14:textId="77777777" w:rsidR="001543DD" w:rsidRDefault="001543DD" w:rsidP="001543DD">
      <w:pPr>
        <w:pStyle w:val="NoSpacing"/>
      </w:pPr>
    </w:p>
    <w:p w14:paraId="56207B8B" w14:textId="77777777" w:rsidR="001543DD" w:rsidRDefault="001543DD" w:rsidP="001543DD">
      <w:pPr>
        <w:pStyle w:val="NoSpacing"/>
      </w:pPr>
    </w:p>
    <w:p w14:paraId="3730643B" w14:textId="77777777" w:rsidR="001543DD" w:rsidRDefault="001543DD" w:rsidP="001543DD">
      <w:pPr>
        <w:pStyle w:val="NoSpacing"/>
      </w:pPr>
      <w:r>
        <w:t>10 October 2024</w:t>
      </w:r>
    </w:p>
    <w:p w14:paraId="7B2E2A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C54808" w14:textId="77777777" w:rsidR="001543DD" w:rsidRDefault="001543DD" w:rsidP="009139A6">
      <w:r>
        <w:separator/>
      </w:r>
    </w:p>
  </w:endnote>
  <w:endnote w:type="continuationSeparator" w:id="0">
    <w:p w14:paraId="05630CB7" w14:textId="77777777" w:rsidR="001543DD" w:rsidRDefault="001543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777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28D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6D8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86472" w14:textId="77777777" w:rsidR="001543DD" w:rsidRDefault="001543DD" w:rsidP="009139A6">
      <w:r>
        <w:separator/>
      </w:r>
    </w:p>
  </w:footnote>
  <w:footnote w:type="continuationSeparator" w:id="0">
    <w:p w14:paraId="216D6F23" w14:textId="77777777" w:rsidR="001543DD" w:rsidRDefault="001543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356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340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93A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DD"/>
    <w:rsid w:val="000666E0"/>
    <w:rsid w:val="001543DD"/>
    <w:rsid w:val="002510B7"/>
    <w:rsid w:val="00270799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54E79"/>
  <w15:chartTrackingRefBased/>
  <w15:docId w15:val="{663FFDB7-B709-4D82-9819-F7819228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43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2024-10-11T19:30:00Z</dcterms:created>
  <dcterms:modified xsi:type="dcterms:W3CDTF">2024-10-11T19:31:00Z</dcterms:modified>
</cp:coreProperties>
</file>