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5F2AC6" w14:textId="77777777" w:rsidR="00D54CB9" w:rsidRDefault="00D54CB9" w:rsidP="00D54CB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William COTTESMORE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7AF8CDE9" w14:textId="77777777" w:rsidR="00D54CB9" w:rsidRDefault="00D54CB9" w:rsidP="00D54CB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360057A2" w14:textId="77777777" w:rsidR="00D54CB9" w:rsidRDefault="00D54CB9" w:rsidP="00D54CB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62EC295" w14:textId="77777777" w:rsidR="00D54CB9" w:rsidRDefault="00D54CB9" w:rsidP="00D54CB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AEBBB14" w14:textId="77777777" w:rsidR="00D54CB9" w:rsidRDefault="00D54CB9" w:rsidP="00D54CB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Edmund </w:t>
      </w:r>
    </w:p>
    <w:p w14:paraId="1074A5CA" w14:textId="77777777" w:rsidR="00D54CB9" w:rsidRDefault="00D54CB9" w:rsidP="00D54CB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Mortimer, Earl of March(q.v.).</w:t>
      </w:r>
    </w:p>
    <w:p w14:paraId="660900B6" w14:textId="77777777" w:rsidR="00D54CB9" w:rsidRPr="00065994" w:rsidRDefault="00D54CB9" w:rsidP="00D54CB9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7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026D2727" w14:textId="77777777" w:rsidR="00D54CB9" w:rsidRDefault="00D54CB9" w:rsidP="00D54CB9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3083BF43" w14:textId="77777777" w:rsidR="00D54CB9" w:rsidRDefault="00D54CB9" w:rsidP="00D54CB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94D3ABE" w14:textId="77777777" w:rsidR="00D54CB9" w:rsidRDefault="00D54CB9" w:rsidP="00D54CB9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12 May 2024</w:t>
      </w:r>
    </w:p>
    <w:p w14:paraId="7C40702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791A59" w14:textId="77777777" w:rsidR="00D54CB9" w:rsidRDefault="00D54CB9" w:rsidP="009139A6">
      <w:r>
        <w:separator/>
      </w:r>
    </w:p>
  </w:endnote>
  <w:endnote w:type="continuationSeparator" w:id="0">
    <w:p w14:paraId="7C7449DC" w14:textId="77777777" w:rsidR="00D54CB9" w:rsidRDefault="00D54CB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BD7A1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9E0D7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10835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B16257" w14:textId="77777777" w:rsidR="00D54CB9" w:rsidRDefault="00D54CB9" w:rsidP="009139A6">
      <w:r>
        <w:separator/>
      </w:r>
    </w:p>
  </w:footnote>
  <w:footnote w:type="continuationSeparator" w:id="0">
    <w:p w14:paraId="09B4FD27" w14:textId="77777777" w:rsidR="00D54CB9" w:rsidRDefault="00D54CB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9BBCC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F0461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266E4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CB9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129B2"/>
    <w:rsid w:val="00A3176C"/>
    <w:rsid w:val="00AE65F8"/>
    <w:rsid w:val="00BA00AB"/>
    <w:rsid w:val="00C71834"/>
    <w:rsid w:val="00CB4ED9"/>
    <w:rsid w:val="00D54CB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65D7B"/>
  <w15:chartTrackingRefBased/>
  <w15:docId w15:val="{1FA95FBD-E1BC-4CB9-A098-633B41D00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2024-07-27T15:57:00Z</dcterms:created>
  <dcterms:modified xsi:type="dcterms:W3CDTF">2024-07-27T15:58:00Z</dcterms:modified>
</cp:coreProperties>
</file>