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6A06" w:rsidRDefault="00A36A06" w:rsidP="00A36A06">
      <w:pPr>
        <w:pStyle w:val="NoSpacing"/>
      </w:pPr>
      <w:r>
        <w:rPr>
          <w:u w:val="single"/>
        </w:rPr>
        <w:t>Richard COTTESMORE</w:t>
      </w:r>
      <w:r>
        <w:t xml:space="preserve">    </w:t>
      </w:r>
      <w:proofErr w:type="gramStart"/>
      <w:r>
        <w:t xml:space="preserve">   (</w:t>
      </w:r>
      <w:proofErr w:type="gramEnd"/>
      <w:r>
        <w:t>fl.1437)</w:t>
      </w:r>
    </w:p>
    <w:p w:rsidR="00A36A06" w:rsidRDefault="00A36A06" w:rsidP="00A36A06">
      <w:pPr>
        <w:pStyle w:val="NoSpacing"/>
      </w:pPr>
    </w:p>
    <w:p w:rsidR="00A36A06" w:rsidRDefault="00A36A06" w:rsidP="00A36A06">
      <w:pPr>
        <w:pStyle w:val="NoSpacing"/>
      </w:pPr>
    </w:p>
    <w:p w:rsidR="00A36A06" w:rsidRDefault="00A36A06" w:rsidP="00A36A06">
      <w:pPr>
        <w:pStyle w:val="NoSpacing"/>
      </w:pPr>
      <w:r>
        <w:t xml:space="preserve">  6 Nov.1437</w:t>
      </w:r>
      <w:r>
        <w:tab/>
        <w:t>He was a juror on the inquisition post mortem held in Basingstoke,</w:t>
      </w:r>
    </w:p>
    <w:p w:rsidR="00A36A06" w:rsidRDefault="00A36A06" w:rsidP="00A36A06">
      <w:pPr>
        <w:pStyle w:val="NoSpacing"/>
      </w:pPr>
      <w:r>
        <w:tab/>
      </w:r>
      <w:r>
        <w:tab/>
        <w:t>Hampshire, into lands of the late Sir John Tyrell(q.v.).</w:t>
      </w:r>
    </w:p>
    <w:p w:rsidR="00A36A06" w:rsidRDefault="00A36A06" w:rsidP="00A36A06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25-5)</w:t>
      </w:r>
    </w:p>
    <w:p w:rsidR="00A80A1F" w:rsidRDefault="00A80A1F" w:rsidP="00A80A1F">
      <w:pPr>
        <w:pStyle w:val="NoSpacing"/>
      </w:pPr>
      <w:r>
        <w:t>19 Jan.1443</w:t>
      </w:r>
      <w:r>
        <w:tab/>
        <w:t>He was a juror on the inquisition post mortem held in Andover, Hampshire,</w:t>
      </w:r>
    </w:p>
    <w:p w:rsidR="00A80A1F" w:rsidRDefault="00A80A1F" w:rsidP="00A80A1F">
      <w:pPr>
        <w:pStyle w:val="NoSpacing"/>
      </w:pPr>
      <w:r>
        <w:tab/>
      </w:r>
      <w:r>
        <w:tab/>
        <w:t xml:space="preserve">into lands of the late Constance </w:t>
      </w:r>
      <w:proofErr w:type="spellStart"/>
      <w:r>
        <w:t>Grene</w:t>
      </w:r>
      <w:proofErr w:type="spellEnd"/>
      <w:r>
        <w:t>(q.v.).</w:t>
      </w:r>
    </w:p>
    <w:p w:rsidR="00A80A1F" w:rsidRDefault="00A80A1F" w:rsidP="00A80A1F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26-30)</w:t>
      </w:r>
    </w:p>
    <w:p w:rsidR="00A36A06" w:rsidRDefault="00A36A06" w:rsidP="00A36A06">
      <w:pPr>
        <w:pStyle w:val="NoSpacing"/>
      </w:pPr>
    </w:p>
    <w:p w:rsidR="00A36A06" w:rsidRDefault="00A36A06" w:rsidP="00A36A06">
      <w:pPr>
        <w:pStyle w:val="NoSpacing"/>
      </w:pPr>
    </w:p>
    <w:p w:rsidR="006B2F86" w:rsidRDefault="00A36A06" w:rsidP="00E71FC3">
      <w:pPr>
        <w:pStyle w:val="NoSpacing"/>
      </w:pPr>
      <w:r>
        <w:t>7 January 2017</w:t>
      </w:r>
    </w:p>
    <w:p w:rsidR="00A80A1F" w:rsidRPr="00A36A06" w:rsidRDefault="00A80A1F" w:rsidP="00E71FC3">
      <w:pPr>
        <w:pStyle w:val="NoSpacing"/>
      </w:pPr>
      <w:r>
        <w:t>28 August 2017</w:t>
      </w:r>
      <w:bookmarkStart w:id="0" w:name="_GoBack"/>
      <w:bookmarkEnd w:id="0"/>
    </w:p>
    <w:sectPr w:rsidR="00A80A1F" w:rsidRPr="00A36A0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36A06" w:rsidRDefault="00A36A06" w:rsidP="00E71FC3">
      <w:pPr>
        <w:spacing w:after="0" w:line="240" w:lineRule="auto"/>
      </w:pPr>
      <w:r>
        <w:separator/>
      </w:r>
    </w:p>
  </w:endnote>
  <w:endnote w:type="continuationSeparator" w:id="0">
    <w:p w:rsidR="00A36A06" w:rsidRDefault="00A36A0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36A06" w:rsidRDefault="00A36A06" w:rsidP="00E71FC3">
      <w:pPr>
        <w:spacing w:after="0" w:line="240" w:lineRule="auto"/>
      </w:pPr>
      <w:r>
        <w:separator/>
      </w:r>
    </w:p>
  </w:footnote>
  <w:footnote w:type="continuationSeparator" w:id="0">
    <w:p w:rsidR="00A36A06" w:rsidRDefault="00A36A0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A06"/>
    <w:rsid w:val="001A7C09"/>
    <w:rsid w:val="00733BE7"/>
    <w:rsid w:val="00A36A06"/>
    <w:rsid w:val="00A80A1F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74418"/>
  <w15:chartTrackingRefBased/>
  <w15:docId w15:val="{F945665A-3092-4E3F-8AD0-329723B84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816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2017-01-07T20:42:00Z</dcterms:created>
  <dcterms:modified xsi:type="dcterms:W3CDTF">2017-08-28T19:07:00Z</dcterms:modified>
</cp:coreProperties>
</file>