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A125E" w14:textId="381A8886" w:rsidR="00BA00AB" w:rsidRDefault="007D088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COTTESMORE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72CAD374" w14:textId="77777777" w:rsidR="007D088D" w:rsidRDefault="007D088D" w:rsidP="009139A6">
      <w:pPr>
        <w:pStyle w:val="NoSpacing"/>
        <w:rPr>
          <w:rFonts w:cs="Times New Roman"/>
          <w:szCs w:val="24"/>
        </w:rPr>
      </w:pPr>
    </w:p>
    <w:p w14:paraId="42ADD29D" w14:textId="77777777" w:rsidR="007D088D" w:rsidRDefault="007D088D" w:rsidP="009139A6">
      <w:pPr>
        <w:pStyle w:val="NoSpacing"/>
        <w:rPr>
          <w:rFonts w:cs="Times New Roman"/>
          <w:szCs w:val="24"/>
        </w:rPr>
      </w:pPr>
    </w:p>
    <w:p w14:paraId="3A76C18E" w14:textId="1C5716B0" w:rsidR="007D088D" w:rsidRDefault="007D088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Feb.1422</w:t>
      </w:r>
      <w:r>
        <w:rPr>
          <w:rFonts w:cs="Times New Roman"/>
          <w:szCs w:val="24"/>
        </w:rPr>
        <w:tab/>
        <w:t>He was on a commission of the peace for Bedfordshire.</w:t>
      </w:r>
    </w:p>
    <w:p w14:paraId="3C1228EC" w14:textId="5CADA58A" w:rsidR="007D088D" w:rsidRDefault="007D088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1416-22 p.449)</w:t>
      </w:r>
    </w:p>
    <w:p w14:paraId="0757632B" w14:textId="15375442" w:rsidR="007D088D" w:rsidRDefault="007D088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was on a commission of the peace for Bedfordshire.  (ibid.)</w:t>
      </w:r>
    </w:p>
    <w:p w14:paraId="5793DBB3" w14:textId="77777777" w:rsidR="00222E65" w:rsidRDefault="00222E65" w:rsidP="009139A6">
      <w:pPr>
        <w:pStyle w:val="NoSpacing"/>
        <w:rPr>
          <w:rFonts w:cs="Times New Roman"/>
          <w:szCs w:val="24"/>
        </w:rPr>
      </w:pPr>
    </w:p>
    <w:p w14:paraId="79BF07FB" w14:textId="77777777" w:rsidR="007D088D" w:rsidRDefault="007D088D" w:rsidP="009139A6">
      <w:pPr>
        <w:pStyle w:val="NoSpacing"/>
        <w:rPr>
          <w:rFonts w:cs="Times New Roman"/>
          <w:szCs w:val="24"/>
        </w:rPr>
      </w:pPr>
    </w:p>
    <w:p w14:paraId="5997DCD4" w14:textId="77777777" w:rsidR="007D088D" w:rsidRDefault="007D088D" w:rsidP="009139A6">
      <w:pPr>
        <w:pStyle w:val="NoSpacing"/>
        <w:rPr>
          <w:rFonts w:cs="Times New Roman"/>
          <w:szCs w:val="24"/>
        </w:rPr>
      </w:pPr>
    </w:p>
    <w:p w14:paraId="364A8507" w14:textId="11CA0BFD" w:rsidR="007D088D" w:rsidRPr="007D088D" w:rsidRDefault="007D088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2023</w:t>
      </w:r>
    </w:p>
    <w:sectPr w:rsidR="007D088D" w:rsidRPr="007D08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95E39" w14:textId="77777777" w:rsidR="001443BD" w:rsidRDefault="001443BD" w:rsidP="009139A6">
      <w:r>
        <w:separator/>
      </w:r>
    </w:p>
  </w:endnote>
  <w:endnote w:type="continuationSeparator" w:id="0">
    <w:p w14:paraId="6E317A5F" w14:textId="77777777" w:rsidR="001443BD" w:rsidRDefault="001443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958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B3C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49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17D5B" w14:textId="77777777" w:rsidR="001443BD" w:rsidRDefault="001443BD" w:rsidP="009139A6">
      <w:r>
        <w:separator/>
      </w:r>
    </w:p>
  </w:footnote>
  <w:footnote w:type="continuationSeparator" w:id="0">
    <w:p w14:paraId="35F15216" w14:textId="77777777" w:rsidR="001443BD" w:rsidRDefault="001443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DD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B51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7C3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8D"/>
    <w:rsid w:val="000666E0"/>
    <w:rsid w:val="001443BD"/>
    <w:rsid w:val="00222E65"/>
    <w:rsid w:val="002510B7"/>
    <w:rsid w:val="005C130B"/>
    <w:rsid w:val="007D088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2ED64"/>
  <w15:chartTrackingRefBased/>
  <w15:docId w15:val="{13340DD4-8E73-480F-8F76-F01A96A7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2023-05-11T17:36:00Z</dcterms:created>
  <dcterms:modified xsi:type="dcterms:W3CDTF">2023-09-23T08:58:00Z</dcterms:modified>
</cp:coreProperties>
</file>