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3A33" w14:textId="70E2AA6A" w:rsidR="00BA00AB" w:rsidRDefault="00D436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COTTESMORE</w:t>
      </w:r>
      <w:r>
        <w:rPr>
          <w:rFonts w:cs="Times New Roman"/>
          <w:szCs w:val="24"/>
        </w:rPr>
        <w:t xml:space="preserve">      (fl.1422)</w:t>
      </w:r>
    </w:p>
    <w:p w14:paraId="0C279D40" w14:textId="77777777" w:rsidR="00D43683" w:rsidRDefault="00D43683" w:rsidP="009139A6">
      <w:pPr>
        <w:pStyle w:val="NoSpacing"/>
        <w:rPr>
          <w:rFonts w:cs="Times New Roman"/>
          <w:szCs w:val="24"/>
        </w:rPr>
      </w:pPr>
    </w:p>
    <w:p w14:paraId="311257C8" w14:textId="77777777" w:rsidR="00D43683" w:rsidRDefault="00D43683" w:rsidP="009139A6">
      <w:pPr>
        <w:pStyle w:val="NoSpacing"/>
        <w:rPr>
          <w:rFonts w:cs="Times New Roman"/>
          <w:szCs w:val="24"/>
        </w:rPr>
      </w:pPr>
    </w:p>
    <w:p w14:paraId="4FA0D120" w14:textId="48FFE67E" w:rsidR="00D43683" w:rsidRDefault="00D436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>He was on a commission of the peace for Buckinghamshire.</w:t>
      </w:r>
    </w:p>
    <w:p w14:paraId="041B32B8" w14:textId="3DFA17DF" w:rsidR="00D43683" w:rsidRDefault="00D436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p.450)</w:t>
      </w:r>
    </w:p>
    <w:p w14:paraId="4BD61D9D" w14:textId="00E55F00" w:rsidR="00D43683" w:rsidRDefault="00D436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was on a commission of the peace for Buckinghamshire.</w:t>
      </w:r>
      <w:r>
        <w:rPr>
          <w:rFonts w:cs="Times New Roman"/>
          <w:szCs w:val="24"/>
        </w:rPr>
        <w:t xml:space="preserve">  (ibid.)</w:t>
      </w:r>
    </w:p>
    <w:p w14:paraId="3FD8DD5A" w14:textId="77777777" w:rsidR="00D43683" w:rsidRDefault="00D43683" w:rsidP="009139A6">
      <w:pPr>
        <w:pStyle w:val="NoSpacing"/>
        <w:rPr>
          <w:rFonts w:cs="Times New Roman"/>
          <w:szCs w:val="24"/>
        </w:rPr>
      </w:pPr>
    </w:p>
    <w:p w14:paraId="7CD0D1D5" w14:textId="77777777" w:rsidR="00D43683" w:rsidRDefault="00D43683" w:rsidP="009139A6">
      <w:pPr>
        <w:pStyle w:val="NoSpacing"/>
        <w:rPr>
          <w:rFonts w:cs="Times New Roman"/>
          <w:szCs w:val="24"/>
        </w:rPr>
      </w:pPr>
    </w:p>
    <w:p w14:paraId="3FA011FA" w14:textId="3533B519" w:rsidR="00D43683" w:rsidRPr="00D43683" w:rsidRDefault="00D4368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2023</w:t>
      </w:r>
    </w:p>
    <w:sectPr w:rsidR="00D43683" w:rsidRPr="00D436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521AB" w14:textId="77777777" w:rsidR="00D43683" w:rsidRDefault="00D43683" w:rsidP="009139A6">
      <w:r>
        <w:separator/>
      </w:r>
    </w:p>
  </w:endnote>
  <w:endnote w:type="continuationSeparator" w:id="0">
    <w:p w14:paraId="59BE0577" w14:textId="77777777" w:rsidR="00D43683" w:rsidRDefault="00D436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68C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9B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E2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26FED" w14:textId="77777777" w:rsidR="00D43683" w:rsidRDefault="00D43683" w:rsidP="009139A6">
      <w:r>
        <w:separator/>
      </w:r>
    </w:p>
  </w:footnote>
  <w:footnote w:type="continuationSeparator" w:id="0">
    <w:p w14:paraId="18764069" w14:textId="77777777" w:rsidR="00D43683" w:rsidRDefault="00D436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98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B0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7C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68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368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3221"/>
  <w15:chartTrackingRefBased/>
  <w15:docId w15:val="{F2D14D13-7914-4092-A3A2-8532BEF8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2023-06-03T18:00:00Z</dcterms:created>
  <dcterms:modified xsi:type="dcterms:W3CDTF">2023-06-03T18:03:00Z</dcterms:modified>
</cp:coreProperties>
</file>