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EBA3F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COTTESBROKE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33DBD2B0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Appulton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132E6E93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54BF90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5E011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Gour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clerk(q.v.),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touching</w:t>
      </w:r>
      <w:proofErr w:type="gramEnd"/>
    </w:p>
    <w:p w14:paraId="58B19D41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debt of £10.   (C.P.R. 1467-77 p.9)</w:t>
      </w:r>
    </w:p>
    <w:p w14:paraId="30EA9F7B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4F57F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ACB5F" w14:textId="77777777" w:rsidR="00694494" w:rsidRDefault="00694494" w:rsidP="00694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2021</w:t>
      </w:r>
    </w:p>
    <w:p w14:paraId="71D5BE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A1D1D" w14:textId="77777777" w:rsidR="00694494" w:rsidRDefault="00694494" w:rsidP="009139A6">
      <w:r>
        <w:separator/>
      </w:r>
    </w:p>
  </w:endnote>
  <w:endnote w:type="continuationSeparator" w:id="0">
    <w:p w14:paraId="5750D7BD" w14:textId="77777777" w:rsidR="00694494" w:rsidRDefault="006944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2B2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45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79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FE682" w14:textId="77777777" w:rsidR="00694494" w:rsidRDefault="00694494" w:rsidP="009139A6">
      <w:r>
        <w:separator/>
      </w:r>
    </w:p>
  </w:footnote>
  <w:footnote w:type="continuationSeparator" w:id="0">
    <w:p w14:paraId="77EF62D0" w14:textId="77777777" w:rsidR="00694494" w:rsidRDefault="006944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DD0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318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2EB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94"/>
    <w:rsid w:val="000666E0"/>
    <w:rsid w:val="002510B7"/>
    <w:rsid w:val="005C130B"/>
    <w:rsid w:val="0069449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EBCF3"/>
  <w15:chartTrackingRefBased/>
  <w15:docId w15:val="{6A1EBAAF-5C66-48EA-8304-D3E97629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2021-07-01T20:44:00Z</dcterms:created>
  <dcterms:modified xsi:type="dcterms:W3CDTF">2021-07-01T20:45:00Z</dcterms:modified>
</cp:coreProperties>
</file>