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D10B2" w14:textId="77777777" w:rsidR="00C124B1" w:rsidRDefault="00C124B1" w:rsidP="00C12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Margery COTTERELL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fl.1409)</w:t>
      </w:r>
    </w:p>
    <w:p w14:paraId="2C766BA2" w14:textId="77777777" w:rsidR="00C124B1" w:rsidRDefault="00C124B1" w:rsidP="00C12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Hungerford.</w:t>
      </w:r>
    </w:p>
    <w:p w14:paraId="560C0010" w14:textId="77777777" w:rsidR="00C124B1" w:rsidRDefault="00C124B1" w:rsidP="00C124B1">
      <w:pPr>
        <w:pStyle w:val="NoSpacing"/>
        <w:rPr>
          <w:rFonts w:cs="Times New Roman"/>
          <w:szCs w:val="24"/>
        </w:rPr>
      </w:pPr>
    </w:p>
    <w:p w14:paraId="256B5A54" w14:textId="77777777" w:rsidR="00C124B1" w:rsidRDefault="00C124B1" w:rsidP="00C124B1">
      <w:pPr>
        <w:pStyle w:val="NoSpacing"/>
        <w:rPr>
          <w:rFonts w:cs="Times New Roman"/>
          <w:szCs w:val="24"/>
        </w:rPr>
      </w:pPr>
    </w:p>
    <w:p w14:paraId="22750D4D" w14:textId="77777777" w:rsidR="00C124B1" w:rsidRDefault="00C124B1" w:rsidP="00C12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Dec.1407</w:t>
      </w:r>
      <w:r>
        <w:rPr>
          <w:rFonts w:cs="Times New Roman"/>
          <w:szCs w:val="24"/>
        </w:rPr>
        <w:tab/>
        <w:t>A writ was issued for her arrest as a heretic.</w:t>
      </w:r>
    </w:p>
    <w:p w14:paraId="7F8C1311" w14:textId="77777777" w:rsidR="00C124B1" w:rsidRDefault="00C124B1" w:rsidP="00C124B1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p.330)</w:t>
      </w:r>
    </w:p>
    <w:p w14:paraId="3BC47A0C" w14:textId="77777777" w:rsidR="00C124B1" w:rsidRDefault="00C124B1" w:rsidP="00C124B1">
      <w:pPr>
        <w:pStyle w:val="NoSpacing"/>
        <w:rPr>
          <w:rFonts w:cs="Times New Roman"/>
          <w:szCs w:val="24"/>
        </w:rPr>
      </w:pPr>
    </w:p>
    <w:p w14:paraId="7B8AF666" w14:textId="77777777" w:rsidR="00C124B1" w:rsidRDefault="00C124B1" w:rsidP="00C124B1">
      <w:pPr>
        <w:pStyle w:val="NoSpacing"/>
        <w:rPr>
          <w:rFonts w:cs="Times New Roman"/>
          <w:szCs w:val="24"/>
        </w:rPr>
      </w:pPr>
    </w:p>
    <w:p w14:paraId="1D1B914E" w14:textId="77777777" w:rsidR="00C124B1" w:rsidRDefault="00C124B1" w:rsidP="00C12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March 2023</w:t>
      </w:r>
    </w:p>
    <w:p w14:paraId="608AD1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8B91A" w14:textId="77777777" w:rsidR="00C124B1" w:rsidRDefault="00C124B1" w:rsidP="009139A6">
      <w:r>
        <w:separator/>
      </w:r>
    </w:p>
  </w:endnote>
  <w:endnote w:type="continuationSeparator" w:id="0">
    <w:p w14:paraId="0C388221" w14:textId="77777777" w:rsidR="00C124B1" w:rsidRDefault="00C124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922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730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C64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4B3D6" w14:textId="77777777" w:rsidR="00C124B1" w:rsidRDefault="00C124B1" w:rsidP="009139A6">
      <w:r>
        <w:separator/>
      </w:r>
    </w:p>
  </w:footnote>
  <w:footnote w:type="continuationSeparator" w:id="0">
    <w:p w14:paraId="5449AA3D" w14:textId="77777777" w:rsidR="00C124B1" w:rsidRDefault="00C124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768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032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EB8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4B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24B1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C63DF"/>
  <w15:chartTrackingRefBased/>
  <w15:docId w15:val="{884FA5A9-0093-43C2-8019-73317A8FB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2023-05-22T20:25:00Z</dcterms:created>
  <dcterms:modified xsi:type="dcterms:W3CDTF">2023-05-22T20:25:00Z</dcterms:modified>
</cp:coreProperties>
</file>