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831AE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COTTEMAN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46E69735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743B289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24E2ED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25791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Dale, cutler(q.v.).</w:t>
      </w:r>
    </w:p>
    <w:p w14:paraId="4D863BBA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1AE37B2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B7B70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B2E02" w14:textId="77777777" w:rsidR="00E825E4" w:rsidRDefault="00E825E4" w:rsidP="00E825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2022</w:t>
      </w:r>
    </w:p>
    <w:p w14:paraId="2EEE77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C9A0A" w14:textId="77777777" w:rsidR="00E825E4" w:rsidRDefault="00E825E4" w:rsidP="009139A6">
      <w:r>
        <w:separator/>
      </w:r>
    </w:p>
  </w:endnote>
  <w:endnote w:type="continuationSeparator" w:id="0">
    <w:p w14:paraId="1DB2CBDE" w14:textId="77777777" w:rsidR="00E825E4" w:rsidRDefault="00E825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40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B6C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90D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22D13" w14:textId="77777777" w:rsidR="00E825E4" w:rsidRDefault="00E825E4" w:rsidP="009139A6">
      <w:r>
        <w:separator/>
      </w:r>
    </w:p>
  </w:footnote>
  <w:footnote w:type="continuationSeparator" w:id="0">
    <w:p w14:paraId="2B284EC2" w14:textId="77777777" w:rsidR="00E825E4" w:rsidRDefault="00E825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11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1A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D3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E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25E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8C90B"/>
  <w15:chartTrackingRefBased/>
  <w15:docId w15:val="{158ACE20-9234-4E6A-8FC5-AB973A1A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2022-04-16T20:34:00Z</dcterms:created>
  <dcterms:modified xsi:type="dcterms:W3CDTF">2022-04-16T20:34:00Z</dcterms:modified>
</cp:coreProperties>
</file>