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7FDF9" w14:textId="77777777" w:rsidR="00850A57" w:rsidRDefault="00850A57" w:rsidP="00850A57">
      <w:pPr>
        <w:pStyle w:val="NoSpacing"/>
      </w:pPr>
      <w:r>
        <w:rPr>
          <w:u w:val="single"/>
        </w:rPr>
        <w:t>John COTTELL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62D7006A" w14:textId="098ADCEA" w:rsidR="00850A57" w:rsidRDefault="00850A57" w:rsidP="00850A57">
      <w:pPr>
        <w:pStyle w:val="NoSpacing"/>
      </w:pPr>
      <w:r>
        <w:t xml:space="preserve">of Canterbury. </w:t>
      </w:r>
      <w:r>
        <w:t>Tailor</w:t>
      </w:r>
    </w:p>
    <w:p w14:paraId="6D37BCDE" w14:textId="77777777" w:rsidR="00850A57" w:rsidRDefault="00850A57" w:rsidP="00850A57">
      <w:pPr>
        <w:pStyle w:val="NoSpacing"/>
      </w:pPr>
    </w:p>
    <w:p w14:paraId="0E55931A" w14:textId="77777777" w:rsidR="00850A57" w:rsidRDefault="00850A57" w:rsidP="00850A57">
      <w:pPr>
        <w:pStyle w:val="NoSpacing"/>
      </w:pPr>
    </w:p>
    <w:p w14:paraId="03F90911" w14:textId="77777777" w:rsidR="00850A57" w:rsidRDefault="00850A57" w:rsidP="00850A57">
      <w:pPr>
        <w:pStyle w:val="NoSpacing"/>
      </w:pPr>
      <w:r>
        <w:tab/>
        <w:t>1484</w:t>
      </w:r>
      <w:r>
        <w:tab/>
        <w:t>He became a Freeman by redemption.  (Cowper p.260)</w:t>
      </w:r>
    </w:p>
    <w:p w14:paraId="03DD82A2" w14:textId="77777777" w:rsidR="00850A57" w:rsidRDefault="00850A57" w:rsidP="00850A57">
      <w:pPr>
        <w:pStyle w:val="NoSpacing"/>
      </w:pPr>
    </w:p>
    <w:p w14:paraId="63E92FD4" w14:textId="77777777" w:rsidR="00850A57" w:rsidRDefault="00850A57" w:rsidP="00850A57">
      <w:pPr>
        <w:pStyle w:val="NoSpacing"/>
      </w:pPr>
    </w:p>
    <w:p w14:paraId="6F886B0C" w14:textId="42465075" w:rsidR="006B2F86" w:rsidRPr="00850A57" w:rsidRDefault="00850A57" w:rsidP="00850A57">
      <w:pPr>
        <w:pStyle w:val="NoSpacing"/>
      </w:pPr>
      <w:r>
        <w:t>22</w:t>
      </w:r>
      <w:bookmarkStart w:id="0" w:name="_GoBack"/>
      <w:bookmarkEnd w:id="0"/>
      <w:r>
        <w:t xml:space="preserve"> May 2018</w:t>
      </w:r>
    </w:p>
    <w:sectPr w:rsidR="006B2F86" w:rsidRPr="00850A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0E237" w14:textId="77777777" w:rsidR="00850A57" w:rsidRDefault="00850A57" w:rsidP="00E71FC3">
      <w:pPr>
        <w:spacing w:after="0" w:line="240" w:lineRule="auto"/>
      </w:pPr>
      <w:r>
        <w:separator/>
      </w:r>
    </w:p>
  </w:endnote>
  <w:endnote w:type="continuationSeparator" w:id="0">
    <w:p w14:paraId="58475D8A" w14:textId="77777777" w:rsidR="00850A57" w:rsidRDefault="00850A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01E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F9382" w14:textId="77777777" w:rsidR="00850A57" w:rsidRDefault="00850A57" w:rsidP="00E71FC3">
      <w:pPr>
        <w:spacing w:after="0" w:line="240" w:lineRule="auto"/>
      </w:pPr>
      <w:r>
        <w:separator/>
      </w:r>
    </w:p>
  </w:footnote>
  <w:footnote w:type="continuationSeparator" w:id="0">
    <w:p w14:paraId="1CE689C7" w14:textId="77777777" w:rsidR="00850A57" w:rsidRDefault="00850A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57"/>
    <w:rsid w:val="001A7C09"/>
    <w:rsid w:val="00577BD5"/>
    <w:rsid w:val="00656CBA"/>
    <w:rsid w:val="006A1F77"/>
    <w:rsid w:val="00733BE7"/>
    <w:rsid w:val="00850A5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F814E"/>
  <w15:chartTrackingRefBased/>
  <w15:docId w15:val="{A38CD2B1-1C56-445C-8E89-933E20E8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2018-05-22T10:43:00Z</dcterms:created>
  <dcterms:modified xsi:type="dcterms:W3CDTF">2018-05-22T10:45:00Z</dcterms:modified>
</cp:coreProperties>
</file>