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16C3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COTSON</w:t>
      </w:r>
      <w:r>
        <w:rPr>
          <w:rFonts w:ascii="Times New Roman" w:hAnsi="Times New Roman" w:cs="Times New Roman"/>
        </w:rPr>
        <w:t xml:space="preserve">       (fl.1472)</w:t>
      </w:r>
    </w:p>
    <w:p w14:paraId="4373F495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Butcher.</w:t>
      </w:r>
    </w:p>
    <w:p w14:paraId="527AC561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</w:p>
    <w:p w14:paraId="4AF2FE7E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</w:p>
    <w:p w14:paraId="671A02F6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 brought a plaint of trespass against him and 21 others.</w:t>
      </w:r>
    </w:p>
    <w:p w14:paraId="6BF07360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2872C2E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</w:p>
    <w:p w14:paraId="16B68F65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</w:p>
    <w:p w14:paraId="74A7CF63" w14:textId="77777777" w:rsidR="00EA0B49" w:rsidRDefault="00EA0B49" w:rsidP="00EA0B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2026</w:t>
      </w:r>
    </w:p>
    <w:p w14:paraId="6F1F336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3E29" w14:textId="77777777" w:rsidR="008B423C" w:rsidRDefault="008B423C" w:rsidP="00086E2C">
      <w:pPr>
        <w:spacing w:after="0" w:line="240" w:lineRule="auto"/>
      </w:pPr>
      <w:r>
        <w:separator/>
      </w:r>
    </w:p>
  </w:endnote>
  <w:endnote w:type="continuationSeparator" w:id="0">
    <w:p w14:paraId="7A7B3640" w14:textId="77777777" w:rsidR="008B423C" w:rsidRDefault="008B423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E950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970A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D3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872B2" w14:textId="77777777" w:rsidR="008B423C" w:rsidRDefault="008B423C" w:rsidP="00086E2C">
      <w:pPr>
        <w:spacing w:after="0" w:line="240" w:lineRule="auto"/>
      </w:pPr>
      <w:r>
        <w:separator/>
      </w:r>
    </w:p>
  </w:footnote>
  <w:footnote w:type="continuationSeparator" w:id="0">
    <w:p w14:paraId="2AF1FA3B" w14:textId="77777777" w:rsidR="008B423C" w:rsidRDefault="008B423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B5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A69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CD3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49"/>
    <w:rsid w:val="00086E2C"/>
    <w:rsid w:val="000A2E7A"/>
    <w:rsid w:val="002244B7"/>
    <w:rsid w:val="00314D94"/>
    <w:rsid w:val="005D03B9"/>
    <w:rsid w:val="00617568"/>
    <w:rsid w:val="006E68FA"/>
    <w:rsid w:val="008B423C"/>
    <w:rsid w:val="00EA0B4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85C41"/>
  <w15:chartTrackingRefBased/>
  <w15:docId w15:val="{B1F7C9E6-4559-4E46-9FFD-EF37CFB7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A0B4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0B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2026-02-10T00:14:00Z</dcterms:created>
  <dcterms:modified xsi:type="dcterms:W3CDTF">2026-02-10T00:14:00Z</dcterms:modified>
</cp:coreProperties>
</file>