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Robert COTRUGGE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Goucester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Richard More of Picket.</w:t>
      </w:r>
    </w:p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24-38)</w:t>
      </w:r>
    </w:p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B7980" w:rsidRDefault="00EB7980" w:rsidP="00EB7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End w:id="0"/>
    </w:p>
    <w:sectPr w:rsidR="006B2F86" w:rsidRPr="00EB79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980" w:rsidRDefault="00EB7980" w:rsidP="00E71FC3">
      <w:pPr>
        <w:spacing w:after="0" w:line="240" w:lineRule="auto"/>
      </w:pPr>
      <w:r>
        <w:separator/>
      </w:r>
    </w:p>
  </w:endnote>
  <w:endnote w:type="continuationSeparator" w:id="0">
    <w:p w:rsidR="00EB7980" w:rsidRDefault="00EB79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980" w:rsidRDefault="00EB7980" w:rsidP="00E71FC3">
      <w:pPr>
        <w:spacing w:after="0" w:line="240" w:lineRule="auto"/>
      </w:pPr>
      <w:r>
        <w:separator/>
      </w:r>
    </w:p>
  </w:footnote>
  <w:footnote w:type="continuationSeparator" w:id="0">
    <w:p w:rsidR="00EB7980" w:rsidRDefault="00EB79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980"/>
    <w:rsid w:val="00AB52E8"/>
    <w:rsid w:val="00B16D3F"/>
    <w:rsid w:val="00E71FC3"/>
    <w:rsid w:val="00EB798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D5F29"/>
  <w15:chartTrackingRefBased/>
  <w15:docId w15:val="{E01702DF-1BE8-416B-A65F-E797DAC7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2016-03-05T21:11:00Z</dcterms:created>
  <dcterms:modified xsi:type="dcterms:W3CDTF">2016-03-05T21:12:00Z</dcterms:modified>
</cp:coreProperties>
</file>