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661EB" w14:textId="77777777" w:rsidR="00E01A1B" w:rsidRDefault="00E01A1B" w:rsidP="00E01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COTRELL, senior</w:t>
      </w:r>
      <w:r>
        <w:rPr>
          <w:rFonts w:ascii="Times New Roman" w:hAnsi="Times New Roman" w:cs="Times New Roman"/>
        </w:rPr>
        <w:t xml:space="preserve">       (fl.1483)</w:t>
      </w:r>
    </w:p>
    <w:p w14:paraId="14A74B11" w14:textId="77777777" w:rsidR="00E01A1B" w:rsidRDefault="00E01A1B" w:rsidP="00E01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Yardley, Worcestershire.</w:t>
      </w:r>
    </w:p>
    <w:p w14:paraId="70F784B8" w14:textId="77777777" w:rsidR="00E01A1B" w:rsidRDefault="00E01A1B" w:rsidP="00E01A1B">
      <w:pPr>
        <w:rPr>
          <w:rFonts w:ascii="Times New Roman" w:hAnsi="Times New Roman" w:cs="Times New Roman"/>
        </w:rPr>
      </w:pPr>
    </w:p>
    <w:p w14:paraId="62AB73DD" w14:textId="77777777" w:rsidR="00E01A1B" w:rsidRDefault="00E01A1B" w:rsidP="00E01A1B">
      <w:pPr>
        <w:rPr>
          <w:rFonts w:ascii="Times New Roman" w:hAnsi="Times New Roman" w:cs="Times New Roman"/>
        </w:rPr>
      </w:pPr>
    </w:p>
    <w:p w14:paraId="6688CA36" w14:textId="77777777" w:rsidR="00E01A1B" w:rsidRDefault="00E01A1B" w:rsidP="00E01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Dorley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Tanworth</w:t>
      </w:r>
      <w:proofErr w:type="spellEnd"/>
      <w:r>
        <w:rPr>
          <w:rFonts w:ascii="Times New Roman" w:hAnsi="Times New Roman" w:cs="Times New Roman"/>
        </w:rPr>
        <w:t>,</w:t>
      </w:r>
    </w:p>
    <w:p w14:paraId="28C26D29" w14:textId="77777777" w:rsidR="00E01A1B" w:rsidRDefault="00E01A1B" w:rsidP="00E01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Warwickshire(q.v.).</w:t>
      </w:r>
    </w:p>
    <w:p w14:paraId="45E274D1" w14:textId="77777777" w:rsidR="00E01A1B" w:rsidRDefault="00E01A1B" w:rsidP="00E01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BA8553D" w14:textId="77777777" w:rsidR="00E01A1B" w:rsidRDefault="00E01A1B" w:rsidP="00E01A1B">
      <w:pPr>
        <w:rPr>
          <w:rFonts w:ascii="Times New Roman" w:hAnsi="Times New Roman" w:cs="Times New Roman"/>
        </w:rPr>
      </w:pPr>
    </w:p>
    <w:p w14:paraId="23DABA70" w14:textId="77777777" w:rsidR="00E01A1B" w:rsidRDefault="00E01A1B" w:rsidP="00E01A1B">
      <w:pPr>
        <w:rPr>
          <w:rFonts w:ascii="Times New Roman" w:hAnsi="Times New Roman" w:cs="Times New Roman"/>
        </w:rPr>
      </w:pPr>
    </w:p>
    <w:p w14:paraId="192F13C9" w14:textId="77777777" w:rsidR="00E01A1B" w:rsidRDefault="00E01A1B" w:rsidP="00E01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October 2019</w:t>
      </w:r>
    </w:p>
    <w:p w14:paraId="397BBD0F" w14:textId="77777777" w:rsidR="006B2F86" w:rsidRPr="00E71FC3" w:rsidRDefault="00E01A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8AF9D" w14:textId="77777777" w:rsidR="00E01A1B" w:rsidRDefault="00E01A1B" w:rsidP="00E71FC3">
      <w:r>
        <w:separator/>
      </w:r>
    </w:p>
  </w:endnote>
  <w:endnote w:type="continuationSeparator" w:id="0">
    <w:p w14:paraId="4D84F7DE" w14:textId="77777777" w:rsidR="00E01A1B" w:rsidRDefault="00E01A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B8D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0CD27" w14:textId="77777777" w:rsidR="00E01A1B" w:rsidRDefault="00E01A1B" w:rsidP="00E71FC3">
      <w:r>
        <w:separator/>
      </w:r>
    </w:p>
  </w:footnote>
  <w:footnote w:type="continuationSeparator" w:id="0">
    <w:p w14:paraId="1285B520" w14:textId="77777777" w:rsidR="00E01A1B" w:rsidRDefault="00E01A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1B"/>
    <w:rsid w:val="001A7C09"/>
    <w:rsid w:val="00577BD5"/>
    <w:rsid w:val="00656CBA"/>
    <w:rsid w:val="006A1F77"/>
    <w:rsid w:val="00733BE7"/>
    <w:rsid w:val="00AB52E8"/>
    <w:rsid w:val="00B16D3F"/>
    <w:rsid w:val="00BB41AC"/>
    <w:rsid w:val="00E01A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B531A"/>
  <w15:chartTrackingRefBased/>
  <w15:docId w15:val="{9DF7CFF7-69BE-4796-A97F-53A484FD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01A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2019-10-24T19:20:00Z</dcterms:created>
  <dcterms:modified xsi:type="dcterms:W3CDTF">2019-10-24T19:21:00Z</dcterms:modified>
</cp:coreProperties>
</file>