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86898" w14:textId="77777777" w:rsidR="00F0069F" w:rsidRDefault="00F0069F" w:rsidP="00F0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COTON</w:t>
      </w:r>
      <w:r>
        <w:rPr>
          <w:rFonts w:ascii="Times New Roman" w:hAnsi="Times New Roman" w:cs="Times New Roman"/>
        </w:rPr>
        <w:t xml:space="preserve">      (fl.1484)</w:t>
      </w:r>
    </w:p>
    <w:p w14:paraId="0F517B58" w14:textId="77777777" w:rsidR="00F0069F" w:rsidRDefault="00F0069F" w:rsidP="00F0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 Haddon, Northamptonshire. Husbandman.</w:t>
      </w:r>
    </w:p>
    <w:p w14:paraId="43F596A4" w14:textId="77777777" w:rsidR="00F0069F" w:rsidRDefault="00F0069F" w:rsidP="00F0069F">
      <w:pPr>
        <w:rPr>
          <w:rFonts w:ascii="Times New Roman" w:hAnsi="Times New Roman" w:cs="Times New Roman"/>
        </w:rPr>
      </w:pPr>
    </w:p>
    <w:p w14:paraId="3FA0E9D8" w14:textId="77777777" w:rsidR="00F0069F" w:rsidRDefault="00F0069F" w:rsidP="00F0069F">
      <w:pPr>
        <w:rPr>
          <w:rFonts w:ascii="Times New Roman" w:hAnsi="Times New Roman" w:cs="Times New Roman"/>
        </w:rPr>
      </w:pPr>
    </w:p>
    <w:p w14:paraId="1B37DC43" w14:textId="77777777" w:rsidR="00F0069F" w:rsidRDefault="00F0069F" w:rsidP="00F0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Wandell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4909B32E" w14:textId="77777777" w:rsidR="00F0069F" w:rsidRDefault="00F0069F" w:rsidP="00F0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42BD86F" w14:textId="77777777" w:rsidR="00F0069F" w:rsidRDefault="00F0069F" w:rsidP="00F0069F">
      <w:pPr>
        <w:rPr>
          <w:rFonts w:ascii="Times New Roman" w:hAnsi="Times New Roman" w:cs="Times New Roman"/>
        </w:rPr>
      </w:pPr>
    </w:p>
    <w:p w14:paraId="711AE34D" w14:textId="77777777" w:rsidR="00F0069F" w:rsidRDefault="00F0069F" w:rsidP="00F0069F">
      <w:pPr>
        <w:rPr>
          <w:rFonts w:ascii="Times New Roman" w:hAnsi="Times New Roman" w:cs="Times New Roman"/>
        </w:rPr>
      </w:pPr>
    </w:p>
    <w:p w14:paraId="2F8EFE08" w14:textId="77777777" w:rsidR="00F0069F" w:rsidRDefault="00F0069F" w:rsidP="00F0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2019</w:t>
      </w:r>
    </w:p>
    <w:p w14:paraId="36F1C643" w14:textId="77777777" w:rsidR="006B2F86" w:rsidRPr="00E71FC3" w:rsidRDefault="00F006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8F51A" w14:textId="77777777" w:rsidR="00F0069F" w:rsidRDefault="00F0069F" w:rsidP="00E71FC3">
      <w:r>
        <w:separator/>
      </w:r>
    </w:p>
  </w:endnote>
  <w:endnote w:type="continuationSeparator" w:id="0">
    <w:p w14:paraId="75EB38AD" w14:textId="77777777" w:rsidR="00F0069F" w:rsidRDefault="00F0069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096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FB7F3" w14:textId="77777777" w:rsidR="00F0069F" w:rsidRDefault="00F0069F" w:rsidP="00E71FC3">
      <w:r>
        <w:separator/>
      </w:r>
    </w:p>
  </w:footnote>
  <w:footnote w:type="continuationSeparator" w:id="0">
    <w:p w14:paraId="08B9C343" w14:textId="77777777" w:rsidR="00F0069F" w:rsidRDefault="00F0069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9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FD73"/>
  <w15:chartTrackingRefBased/>
  <w15:docId w15:val="{F0A8BC4C-D1FB-483E-92B5-CAD2B92A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69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06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2019-03-24T20:39:00Z</dcterms:created>
  <dcterms:modified xsi:type="dcterms:W3CDTF">2019-03-24T20:39:00Z</dcterms:modified>
</cp:coreProperties>
</file>