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17B8" w:rsidRDefault="00D517B8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Newport,</w:t>
      </w: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Shropshire, into lands of the late Norman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Babyngton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Shropshire and</w:t>
      </w: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adjacent Welsh Marches.</w:t>
      </w: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24-156)</w:t>
      </w:r>
    </w:p>
    <w:p w:rsidR="00D517B8" w:rsidRPr="00D517B8" w:rsidRDefault="00D517B8" w:rsidP="00D517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17B8">
        <w:rPr>
          <w:rFonts w:ascii="Times New Roman" w:hAnsi="Times New Roman" w:cs="Times New Roman"/>
          <w:sz w:val="24"/>
          <w:szCs w:val="24"/>
        </w:rPr>
        <w:t>23 Oct.1434</w:t>
      </w:r>
      <w:r w:rsidRPr="00D517B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D517B8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D517B8">
        <w:rPr>
          <w:rFonts w:ascii="Times New Roman" w:hAnsi="Times New Roman" w:cs="Times New Roman"/>
          <w:sz w:val="24"/>
          <w:szCs w:val="24"/>
        </w:rPr>
        <w:t xml:space="preserve"> held in Newport, Shropshire,</w:t>
      </w:r>
    </w:p>
    <w:p w:rsidR="00D517B8" w:rsidRPr="00D517B8" w:rsidRDefault="00D517B8" w:rsidP="00D517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17B8">
        <w:rPr>
          <w:rFonts w:ascii="Times New Roman" w:hAnsi="Times New Roman" w:cs="Times New Roman"/>
          <w:sz w:val="24"/>
          <w:szCs w:val="24"/>
        </w:rPr>
        <w:tab/>
      </w:r>
      <w:r w:rsidRPr="00D517B8">
        <w:rPr>
          <w:rFonts w:ascii="Times New Roman" w:hAnsi="Times New Roman" w:cs="Times New Roman"/>
          <w:sz w:val="24"/>
          <w:szCs w:val="24"/>
        </w:rPr>
        <w:tab/>
        <w:t xml:space="preserve">into lands held by the late Elizabeth </w:t>
      </w:r>
      <w:proofErr w:type="spellStart"/>
      <w:r w:rsidRPr="00D517B8"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 w:rsidRPr="00D517B8">
        <w:rPr>
          <w:rFonts w:ascii="Times New Roman" w:hAnsi="Times New Roman" w:cs="Times New Roman"/>
          <w:sz w:val="24"/>
          <w:szCs w:val="24"/>
        </w:rPr>
        <w:t>(q.v.) in Shropshire and</w:t>
      </w:r>
    </w:p>
    <w:p w:rsidR="00D517B8" w:rsidRPr="00D517B8" w:rsidRDefault="00D517B8" w:rsidP="00D517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17B8">
        <w:rPr>
          <w:rFonts w:ascii="Times New Roman" w:hAnsi="Times New Roman" w:cs="Times New Roman"/>
          <w:sz w:val="24"/>
          <w:szCs w:val="24"/>
        </w:rPr>
        <w:tab/>
      </w:r>
      <w:r w:rsidRPr="00D517B8">
        <w:rPr>
          <w:rFonts w:ascii="Times New Roman" w:hAnsi="Times New Roman" w:cs="Times New Roman"/>
          <w:sz w:val="24"/>
          <w:szCs w:val="24"/>
        </w:rPr>
        <w:tab/>
        <w:t>the adjacent Welsh Marches.</w:t>
      </w:r>
    </w:p>
    <w:p w:rsidR="00D517B8" w:rsidRPr="00D517B8" w:rsidRDefault="00D517B8" w:rsidP="00D517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17B8">
        <w:rPr>
          <w:rFonts w:ascii="Times New Roman" w:hAnsi="Times New Roman" w:cs="Times New Roman"/>
          <w:sz w:val="24"/>
          <w:szCs w:val="24"/>
        </w:rPr>
        <w:tab/>
      </w:r>
      <w:r w:rsidRPr="00D517B8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517B8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51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7B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517B8">
        <w:rPr>
          <w:rFonts w:ascii="Times New Roman" w:hAnsi="Times New Roman" w:cs="Times New Roman"/>
          <w:sz w:val="24"/>
          <w:szCs w:val="24"/>
        </w:rPr>
        <w:t xml:space="preserve"> 24-239)</w:t>
      </w: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479C" w:rsidRDefault="00A6479C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</w:p>
    <w:p w:rsidR="00D517B8" w:rsidRPr="00460E9C" w:rsidRDefault="00D517B8" w:rsidP="00A64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2016</w:t>
      </w:r>
      <w:bookmarkStart w:id="0" w:name="_GoBack"/>
      <w:bookmarkEnd w:id="0"/>
    </w:p>
    <w:p w:rsidR="006B2F86" w:rsidRPr="00A6479C" w:rsidRDefault="00D517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647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79C" w:rsidRDefault="00A6479C" w:rsidP="00E71FC3">
      <w:pPr>
        <w:spacing w:after="0" w:line="240" w:lineRule="auto"/>
      </w:pPr>
      <w:r>
        <w:separator/>
      </w:r>
    </w:p>
  </w:endnote>
  <w:endnote w:type="continuationSeparator" w:id="0">
    <w:p w:rsidR="00A6479C" w:rsidRDefault="00A647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79C" w:rsidRDefault="00A6479C" w:rsidP="00E71FC3">
      <w:pPr>
        <w:spacing w:after="0" w:line="240" w:lineRule="auto"/>
      </w:pPr>
      <w:r>
        <w:separator/>
      </w:r>
    </w:p>
  </w:footnote>
  <w:footnote w:type="continuationSeparator" w:id="0">
    <w:p w:rsidR="00A6479C" w:rsidRDefault="00A647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9C"/>
    <w:rsid w:val="00A6479C"/>
    <w:rsid w:val="00AB52E8"/>
    <w:rsid w:val="00B16D3F"/>
    <w:rsid w:val="00D517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C0F6B"/>
  <w15:chartTrackingRefBased/>
  <w15:docId w15:val="{43B11760-AAB5-40AA-A4F8-FFAB9EB2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2016-04-11T19:52:00Z</dcterms:created>
  <dcterms:modified xsi:type="dcterms:W3CDTF">2016-12-01T08:28:00Z</dcterms:modified>
</cp:coreProperties>
</file>