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16EB" w14:textId="77777777" w:rsidR="00B53247" w:rsidRPr="0057527F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9CA1E45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9F8224C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F48804D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B6EB069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10728CF5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Shropshire but not</w:t>
      </w:r>
    </w:p>
    <w:p w14:paraId="15963A32" w14:textId="77777777" w:rsidR="00B53247" w:rsidRDefault="00B53247" w:rsidP="00B5324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Shrewsbury, except ecclesiastical persons, the two fifteenths and two tenths granted to the King at the last Parliament.   (C.F.R. 1399-1405 p.285)</w:t>
      </w:r>
    </w:p>
    <w:p w14:paraId="3F434391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283DC62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7AA52BF" w14:textId="77777777" w:rsidR="00B53247" w:rsidRDefault="00B53247" w:rsidP="00B532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50E70B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E7AD8" w14:textId="77777777" w:rsidR="00B53247" w:rsidRDefault="00B53247" w:rsidP="009139A6">
      <w:r>
        <w:separator/>
      </w:r>
    </w:p>
  </w:endnote>
  <w:endnote w:type="continuationSeparator" w:id="0">
    <w:p w14:paraId="78297963" w14:textId="77777777" w:rsidR="00B53247" w:rsidRDefault="00B532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DD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53F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D5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B72E" w14:textId="77777777" w:rsidR="00B53247" w:rsidRDefault="00B53247" w:rsidP="009139A6">
      <w:r>
        <w:separator/>
      </w:r>
    </w:p>
  </w:footnote>
  <w:footnote w:type="continuationSeparator" w:id="0">
    <w:p w14:paraId="6C342EAC" w14:textId="77777777" w:rsidR="00B53247" w:rsidRDefault="00B532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3B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A28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B4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47"/>
    <w:rsid w:val="000666E0"/>
    <w:rsid w:val="002510B7"/>
    <w:rsid w:val="005C130B"/>
    <w:rsid w:val="00826F5C"/>
    <w:rsid w:val="009139A6"/>
    <w:rsid w:val="009448BB"/>
    <w:rsid w:val="00A3176C"/>
    <w:rsid w:val="00AE65F8"/>
    <w:rsid w:val="00B53247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1D7D"/>
  <w15:chartTrackingRefBased/>
  <w15:docId w15:val="{662D12E5-7D6A-484F-A5B0-08972661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2021-08-01T16:04:00Z</dcterms:created>
  <dcterms:modified xsi:type="dcterms:W3CDTF">2021-08-01T16:05:00Z</dcterms:modified>
</cp:coreProperties>
</file>