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5773EC" w14:textId="77777777" w:rsidR="00CE12E2" w:rsidRDefault="00CE12E2" w:rsidP="00CE12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de COTON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fl.1443)</w:t>
      </w:r>
    </w:p>
    <w:p w14:paraId="6E06EE3D" w14:textId="77777777" w:rsidR="00CE12E2" w:rsidRDefault="00CE12E2" w:rsidP="00CE12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EE7B45" w14:textId="77777777" w:rsidR="00CE12E2" w:rsidRDefault="00CE12E2" w:rsidP="00CE12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FBC920" w14:textId="77777777" w:rsidR="00CE12E2" w:rsidRDefault="00CE12E2" w:rsidP="00CE12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Feb.1443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virtute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officii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Hodnet</w:t>
      </w:r>
      <w:proofErr w:type="spellEnd"/>
      <w:r>
        <w:rPr>
          <w:rFonts w:ascii="Times New Roman" w:hAnsi="Times New Roman" w:cs="Times New Roman"/>
          <w:sz w:val="24"/>
          <w:szCs w:val="24"/>
        </w:rPr>
        <w:t>, Shropshire,</w:t>
      </w:r>
    </w:p>
    <w:p w14:paraId="5B5FC044" w14:textId="77777777" w:rsidR="00CE12E2" w:rsidRDefault="00CE12E2" w:rsidP="00CE12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Tiptoft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035FE346" w14:textId="77777777" w:rsidR="00CE12E2" w:rsidRDefault="00CE12E2" w:rsidP="00CE12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26-96)</w:t>
      </w:r>
    </w:p>
    <w:p w14:paraId="109E9D7E" w14:textId="77777777" w:rsidR="00CE12E2" w:rsidRDefault="00CE12E2" w:rsidP="00CE12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0CB2EE" w14:textId="77777777" w:rsidR="00CE12E2" w:rsidRDefault="00CE12E2" w:rsidP="00CE12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392B3A" w14:textId="77777777" w:rsidR="00CE12E2" w:rsidRPr="00A13229" w:rsidRDefault="00CE12E2" w:rsidP="00CE12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April 2021</w:t>
      </w:r>
    </w:p>
    <w:p w14:paraId="50304E6D" w14:textId="06571D80" w:rsidR="00BA00AB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136D13" w14:textId="1F4C46E0" w:rsidR="00590A94" w:rsidRDefault="00590A9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47B21A" w14:textId="77777777" w:rsidR="00590A94" w:rsidRPr="00CE12E2" w:rsidRDefault="00590A9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590A94" w:rsidRPr="00CE12E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D68CF3" w14:textId="77777777" w:rsidR="00CE12E2" w:rsidRDefault="00CE12E2" w:rsidP="009139A6">
      <w:r>
        <w:separator/>
      </w:r>
    </w:p>
  </w:endnote>
  <w:endnote w:type="continuationSeparator" w:id="0">
    <w:p w14:paraId="343631C0" w14:textId="77777777" w:rsidR="00CE12E2" w:rsidRDefault="00CE12E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31A0A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9143B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68C11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3D95D8" w14:textId="77777777" w:rsidR="00CE12E2" w:rsidRDefault="00CE12E2" w:rsidP="009139A6">
      <w:r>
        <w:separator/>
      </w:r>
    </w:p>
  </w:footnote>
  <w:footnote w:type="continuationSeparator" w:id="0">
    <w:p w14:paraId="2E7297DE" w14:textId="77777777" w:rsidR="00CE12E2" w:rsidRDefault="00CE12E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5365F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C1FFE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57B9C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2E2"/>
    <w:rsid w:val="000666E0"/>
    <w:rsid w:val="002510B7"/>
    <w:rsid w:val="00590A94"/>
    <w:rsid w:val="005C130B"/>
    <w:rsid w:val="00826F5C"/>
    <w:rsid w:val="009139A6"/>
    <w:rsid w:val="009448BB"/>
    <w:rsid w:val="00A3176C"/>
    <w:rsid w:val="00BA00AB"/>
    <w:rsid w:val="00CE12E2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94BC2"/>
  <w15:chartTrackingRefBased/>
  <w15:docId w15:val="{12D488AC-5BE5-427F-BB6E-4A2E2358E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2021-04-08T18:05:00Z</dcterms:created>
  <dcterms:modified xsi:type="dcterms:W3CDTF">2021-04-08T18:06:00Z</dcterms:modified>
</cp:coreProperties>
</file>