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1CC39" w14:textId="77777777" w:rsidR="00546D39" w:rsidRDefault="00546D39" w:rsidP="00546D39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 w:val="22"/>
          <w:u w:val="single"/>
        </w:rPr>
        <w:t>Thomas COTON</w:t>
      </w:r>
      <w:r>
        <w:rPr>
          <w:rFonts w:cs="Times New Roman"/>
          <w:sz w:val="22"/>
        </w:rPr>
        <w:t xml:space="preserve">  </w:t>
      </w:r>
      <w:proofErr w:type="gramStart"/>
      <w:r>
        <w:rPr>
          <w:rFonts w:cs="Times New Roman"/>
          <w:sz w:val="22"/>
        </w:rPr>
        <w:t xml:space="preserve">   (</w:t>
      </w:r>
      <w:proofErr w:type="gramEnd"/>
      <w:r>
        <w:rPr>
          <w:rFonts w:cs="Times New Roman"/>
          <w:sz w:val="22"/>
        </w:rPr>
        <w:t>fl.1446)</w:t>
      </w:r>
    </w:p>
    <w:p w14:paraId="5C24918E" w14:textId="77777777" w:rsidR="00546D39" w:rsidRDefault="00546D39" w:rsidP="00546D39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of Toton, Staffordshire. Gentleman.</w:t>
      </w:r>
    </w:p>
    <w:p w14:paraId="01F0CF2E" w14:textId="77777777" w:rsidR="00546D39" w:rsidRDefault="00546D39" w:rsidP="00546D39">
      <w:pPr>
        <w:pStyle w:val="NoSpacing"/>
        <w:jc w:val="both"/>
        <w:rPr>
          <w:rFonts w:cs="Times New Roman"/>
          <w:sz w:val="22"/>
        </w:rPr>
      </w:pPr>
    </w:p>
    <w:p w14:paraId="0E48BBFB" w14:textId="77777777" w:rsidR="00546D39" w:rsidRDefault="00546D39" w:rsidP="00546D39">
      <w:pPr>
        <w:pStyle w:val="NoSpacing"/>
        <w:jc w:val="both"/>
        <w:rPr>
          <w:rFonts w:cs="Times New Roman"/>
          <w:sz w:val="22"/>
        </w:rPr>
      </w:pPr>
    </w:p>
    <w:p w14:paraId="17603C5E" w14:textId="77777777" w:rsidR="00546D39" w:rsidRDefault="00546D39" w:rsidP="00546D3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 w:val="22"/>
        </w:rPr>
        <w:tab/>
        <w:t>1446</w:t>
      </w:r>
      <w:r>
        <w:rPr>
          <w:rFonts w:cs="Times New Roman"/>
          <w:sz w:val="22"/>
        </w:rPr>
        <w:tab/>
      </w:r>
      <w:r>
        <w:rPr>
          <w:rFonts w:cs="Times New Roman"/>
          <w:szCs w:val="24"/>
        </w:rPr>
        <w:t xml:space="preserve">Henry Wyche of London, mercer, brought a plaint of debt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61F8A4C2" w14:textId="77777777" w:rsidR="00546D39" w:rsidRDefault="00546D39" w:rsidP="00546D3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three others.</w:t>
      </w:r>
    </w:p>
    <w:p w14:paraId="1AD592AD" w14:textId="77777777" w:rsidR="00546D39" w:rsidRDefault="00546D39" w:rsidP="00546D3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F7DF8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rPr>
          <w:rFonts w:cs="Times New Roman"/>
          <w:szCs w:val="24"/>
        </w:rPr>
        <w:t xml:space="preserve"> )</w:t>
      </w:r>
    </w:p>
    <w:p w14:paraId="0E68B56B" w14:textId="77777777" w:rsidR="00546D39" w:rsidRDefault="00546D39" w:rsidP="00546D39">
      <w:pPr>
        <w:pStyle w:val="NoSpacing"/>
        <w:jc w:val="both"/>
        <w:rPr>
          <w:rFonts w:cs="Times New Roman"/>
          <w:szCs w:val="24"/>
        </w:rPr>
      </w:pPr>
    </w:p>
    <w:p w14:paraId="620470AF" w14:textId="77777777" w:rsidR="00546D39" w:rsidRDefault="00546D39" w:rsidP="00546D39">
      <w:pPr>
        <w:pStyle w:val="NoSpacing"/>
        <w:jc w:val="both"/>
        <w:rPr>
          <w:rFonts w:cs="Times New Roman"/>
          <w:szCs w:val="24"/>
        </w:rPr>
      </w:pPr>
    </w:p>
    <w:p w14:paraId="5F63C6DC" w14:textId="77777777" w:rsidR="00546D39" w:rsidRDefault="00546D39" w:rsidP="00546D3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26 November 2023</w:t>
      </w:r>
    </w:p>
    <w:p w14:paraId="3A4C81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A53F2" w14:textId="77777777" w:rsidR="00546D39" w:rsidRDefault="00546D39" w:rsidP="009139A6">
      <w:r>
        <w:separator/>
      </w:r>
    </w:p>
  </w:endnote>
  <w:endnote w:type="continuationSeparator" w:id="0">
    <w:p w14:paraId="05B7E5B9" w14:textId="77777777" w:rsidR="00546D39" w:rsidRDefault="00546D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10D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A01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71A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1EE7A" w14:textId="77777777" w:rsidR="00546D39" w:rsidRDefault="00546D39" w:rsidP="009139A6">
      <w:r>
        <w:separator/>
      </w:r>
    </w:p>
  </w:footnote>
  <w:footnote w:type="continuationSeparator" w:id="0">
    <w:p w14:paraId="1DF8B55A" w14:textId="77777777" w:rsidR="00546D39" w:rsidRDefault="00546D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007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199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D2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39"/>
    <w:rsid w:val="000666E0"/>
    <w:rsid w:val="002510B7"/>
    <w:rsid w:val="00546D3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0F718"/>
  <w15:chartTrackingRefBased/>
  <w15:docId w15:val="{D926BAD6-29B5-4E2C-A687-60935E06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46D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2023-11-29T18:46:00Z</dcterms:created>
  <dcterms:modified xsi:type="dcterms:W3CDTF">2023-11-29T18:47:00Z</dcterms:modified>
</cp:coreProperties>
</file>