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20FF6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0CB2483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Tamworth, Warwickshire. Gold beater.</w:t>
      </w:r>
    </w:p>
    <w:p w14:paraId="1C448EC2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561CD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25A739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58D26ED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1B1743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80B8E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0127D" w14:textId="77777777" w:rsidR="00012B9C" w:rsidRDefault="00012B9C" w:rsidP="00012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0FE922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BD6B6" w14:textId="77777777" w:rsidR="00012B9C" w:rsidRDefault="00012B9C" w:rsidP="009139A6">
      <w:r>
        <w:separator/>
      </w:r>
    </w:p>
  </w:endnote>
  <w:endnote w:type="continuationSeparator" w:id="0">
    <w:p w14:paraId="08235BB7" w14:textId="77777777" w:rsidR="00012B9C" w:rsidRDefault="00012B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8C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80C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AE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D5917" w14:textId="77777777" w:rsidR="00012B9C" w:rsidRDefault="00012B9C" w:rsidP="009139A6">
      <w:r>
        <w:separator/>
      </w:r>
    </w:p>
  </w:footnote>
  <w:footnote w:type="continuationSeparator" w:id="0">
    <w:p w14:paraId="284552B7" w14:textId="77777777" w:rsidR="00012B9C" w:rsidRDefault="00012B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76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D7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3A0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9C"/>
    <w:rsid w:val="00012B9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E0B9"/>
  <w15:chartTrackingRefBased/>
  <w15:docId w15:val="{C321E270-BDBD-484A-975E-9A05BB0C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012B9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2022-02-14T18:00:00Z</dcterms:created>
  <dcterms:modified xsi:type="dcterms:W3CDTF">2022-02-14T18:00:00Z</dcterms:modified>
</cp:coreProperties>
</file>