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F0A51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d.1403)</w:t>
      </w:r>
    </w:p>
    <w:p w14:paraId="0B5BA1F7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56140B8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0EFCB155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0F2BBF3B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C53FA80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p.244)</w:t>
      </w:r>
    </w:p>
    <w:p w14:paraId="5CBDBF97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766BDB72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22CE8B38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68BF9EE9" w14:textId="77777777" w:rsidR="000E1ABE" w:rsidRDefault="000E1ABE" w:rsidP="000E1ABE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September 2021</w:t>
      </w:r>
    </w:p>
    <w:p w14:paraId="5E7ADC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7E15E" w14:textId="77777777" w:rsidR="000E1ABE" w:rsidRDefault="000E1ABE" w:rsidP="009139A6">
      <w:r>
        <w:separator/>
      </w:r>
    </w:p>
  </w:endnote>
  <w:endnote w:type="continuationSeparator" w:id="0">
    <w:p w14:paraId="2E96FE91" w14:textId="77777777" w:rsidR="000E1ABE" w:rsidRDefault="000E1A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97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068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F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A8701" w14:textId="77777777" w:rsidR="000E1ABE" w:rsidRDefault="000E1ABE" w:rsidP="009139A6">
      <w:r>
        <w:separator/>
      </w:r>
    </w:p>
  </w:footnote>
  <w:footnote w:type="continuationSeparator" w:id="0">
    <w:p w14:paraId="64A9E733" w14:textId="77777777" w:rsidR="000E1ABE" w:rsidRDefault="000E1A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559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88A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87D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BE"/>
    <w:rsid w:val="000666E0"/>
    <w:rsid w:val="000E1AB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A6AA5"/>
  <w15:chartTrackingRefBased/>
  <w15:docId w15:val="{E102D9C4-29D6-44F0-91DF-0A5347EB7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AB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2021-11-10T20:30:00Z</dcterms:created>
  <dcterms:modified xsi:type="dcterms:W3CDTF">2021-11-10T20:30:00Z</dcterms:modified>
</cp:coreProperties>
</file>