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C1CAA3" w14:textId="77777777" w:rsidR="0063576B" w:rsidRPr="00690BA6" w:rsidRDefault="0063576B" w:rsidP="0063576B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Thomas COTON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0987919B" w14:textId="77777777" w:rsidR="0063576B" w:rsidRDefault="0063576B" w:rsidP="006357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30E9983D" w14:textId="77777777" w:rsidR="0063576B" w:rsidRDefault="0063576B" w:rsidP="006357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822718" w14:textId="77777777" w:rsidR="0063576B" w:rsidRDefault="0063576B" w:rsidP="006357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226968" w14:textId="77777777" w:rsidR="0063576B" w:rsidRDefault="0063576B" w:rsidP="0063576B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He served at sea under Robert Carew(q.v.).</w:t>
      </w:r>
    </w:p>
    <w:p w14:paraId="5B32A2A1" w14:textId="77777777" w:rsidR="0063576B" w:rsidRDefault="0063576B" w:rsidP="0063576B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m.9,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4095F166" w14:textId="77777777" w:rsidR="0063576B" w:rsidRDefault="0063576B" w:rsidP="0063576B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535ABA02" w14:textId="77777777" w:rsidR="0063576B" w:rsidRDefault="0063576B" w:rsidP="0063576B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5A9EC467" w14:textId="77777777" w:rsidR="0063576B" w:rsidRDefault="0063576B" w:rsidP="0063576B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17E18FEB" w14:textId="77777777" w:rsidR="0063576B" w:rsidRDefault="0063576B" w:rsidP="0063576B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22 September 2021</w:t>
      </w:r>
    </w:p>
    <w:p w14:paraId="3787E54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9711BF" w14:textId="77777777" w:rsidR="0063576B" w:rsidRDefault="0063576B" w:rsidP="009139A6">
      <w:r>
        <w:separator/>
      </w:r>
    </w:p>
  </w:endnote>
  <w:endnote w:type="continuationSeparator" w:id="0">
    <w:p w14:paraId="1F5E0048" w14:textId="77777777" w:rsidR="0063576B" w:rsidRDefault="0063576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9778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110E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15C3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74763D" w14:textId="77777777" w:rsidR="0063576B" w:rsidRDefault="0063576B" w:rsidP="009139A6">
      <w:r>
        <w:separator/>
      </w:r>
    </w:p>
  </w:footnote>
  <w:footnote w:type="continuationSeparator" w:id="0">
    <w:p w14:paraId="653230F2" w14:textId="77777777" w:rsidR="0063576B" w:rsidRDefault="0063576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9FDE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BC54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7971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76B"/>
    <w:rsid w:val="000666E0"/>
    <w:rsid w:val="002510B7"/>
    <w:rsid w:val="005C130B"/>
    <w:rsid w:val="0063576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C5FAA"/>
  <w15:chartTrackingRefBased/>
  <w15:docId w15:val="{432EB6B8-B14A-4741-95EF-5EB6AC9EA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2021-11-10T20:58:00Z</dcterms:created>
  <dcterms:modified xsi:type="dcterms:W3CDTF">2021-11-10T20:58:00Z</dcterms:modified>
</cp:coreProperties>
</file>