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3B53" w:rsidRDefault="00063B53" w:rsidP="00063B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COTON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:rsidR="00063B53" w:rsidRDefault="00063B53" w:rsidP="00063B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B53" w:rsidRDefault="00063B53" w:rsidP="00063B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B53" w:rsidRDefault="00063B53" w:rsidP="00063B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Dec.1484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 a commission of array for Huntingdonshire.  </w:t>
      </w:r>
    </w:p>
    <w:p w:rsidR="00063B53" w:rsidRDefault="00063B53" w:rsidP="00063B53">
      <w:pPr>
        <w:spacing w:after="0" w:line="24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(C.P.R. 1476-85 p.488)</w:t>
      </w:r>
    </w:p>
    <w:p w:rsidR="00063B53" w:rsidRDefault="00063B53" w:rsidP="00063B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B53" w:rsidRDefault="00063B53" w:rsidP="00063B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B53" w:rsidRDefault="00063B53" w:rsidP="00063B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April 2018</w:t>
      </w:r>
    </w:p>
    <w:p w:rsidR="006B2F86" w:rsidRPr="00E71FC3" w:rsidRDefault="00063B5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63B53" w:rsidRDefault="00063B53" w:rsidP="00E71FC3">
      <w:pPr>
        <w:spacing w:after="0" w:line="240" w:lineRule="auto"/>
      </w:pPr>
      <w:r>
        <w:separator/>
      </w:r>
    </w:p>
  </w:endnote>
  <w:endnote w:type="continuationSeparator" w:id="0">
    <w:p w:rsidR="00063B53" w:rsidRDefault="00063B5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63B53" w:rsidRDefault="00063B53" w:rsidP="00E71FC3">
      <w:pPr>
        <w:spacing w:after="0" w:line="240" w:lineRule="auto"/>
      </w:pPr>
      <w:r>
        <w:separator/>
      </w:r>
    </w:p>
  </w:footnote>
  <w:footnote w:type="continuationSeparator" w:id="0">
    <w:p w:rsidR="00063B53" w:rsidRDefault="00063B5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B53"/>
    <w:rsid w:val="00063B53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A9E5BAE-FAC5-4B66-A147-4C65673B8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63B53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20</Words>
  <Characters>118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2018-04-19T15:19:00Z</dcterms:created>
  <dcterms:modified xsi:type="dcterms:W3CDTF">2018-04-19T15:19:00Z</dcterms:modified>
</cp:coreProperties>
</file>