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9BD89" w14:textId="77777777" w:rsidR="00D648E1" w:rsidRDefault="00D648E1" w:rsidP="00D648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COTON</w:t>
      </w:r>
      <w:r>
        <w:rPr>
          <w:rFonts w:cs="Times New Roman"/>
          <w:szCs w:val="24"/>
        </w:rPr>
        <w:t xml:space="preserve">       (fl.1417)</w:t>
      </w:r>
    </w:p>
    <w:p w14:paraId="22D92656" w14:textId="77777777" w:rsidR="00D648E1" w:rsidRDefault="00D648E1" w:rsidP="00D648E1">
      <w:pPr>
        <w:pStyle w:val="NoSpacing"/>
        <w:rPr>
          <w:rFonts w:cs="Times New Roman"/>
          <w:szCs w:val="24"/>
        </w:rPr>
      </w:pPr>
    </w:p>
    <w:p w14:paraId="7FA06491" w14:textId="77777777" w:rsidR="00D648E1" w:rsidRDefault="00D648E1" w:rsidP="00D648E1">
      <w:pPr>
        <w:pStyle w:val="NoSpacing"/>
        <w:rPr>
          <w:rFonts w:cs="Times New Roman"/>
          <w:szCs w:val="24"/>
        </w:rPr>
      </w:pPr>
    </w:p>
    <w:p w14:paraId="473EF8C6" w14:textId="77777777" w:rsidR="00D648E1" w:rsidRDefault="00D648E1" w:rsidP="00D648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May1417</w:t>
      </w:r>
      <w:r>
        <w:rPr>
          <w:rFonts w:cs="Times New Roman"/>
          <w:szCs w:val="24"/>
        </w:rPr>
        <w:tab/>
        <w:t>He was on a commission touching the lands and heir of Sir Thomas</w:t>
      </w:r>
    </w:p>
    <w:p w14:paraId="55DAA58F" w14:textId="77777777" w:rsidR="00D648E1" w:rsidRDefault="00D648E1" w:rsidP="00D648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Harcourt, the elder(q.v.). to take the lands into the King’s hands and</w:t>
      </w:r>
    </w:p>
    <w:p w14:paraId="400E52CA" w14:textId="77777777" w:rsidR="00D648E1" w:rsidRDefault="00D648E1" w:rsidP="00D648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keep them safely until further order.</w:t>
      </w:r>
    </w:p>
    <w:p w14:paraId="008AE22F" w14:textId="77777777" w:rsidR="00D648E1" w:rsidRDefault="00D648E1" w:rsidP="00D648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1413-22 p.199)</w:t>
      </w:r>
    </w:p>
    <w:p w14:paraId="6B13CD88" w14:textId="77777777" w:rsidR="00D648E1" w:rsidRDefault="00D648E1" w:rsidP="00D648E1">
      <w:pPr>
        <w:pStyle w:val="NoSpacing"/>
        <w:rPr>
          <w:rFonts w:cs="Times New Roman"/>
          <w:szCs w:val="24"/>
        </w:rPr>
      </w:pPr>
    </w:p>
    <w:p w14:paraId="71C0DDE7" w14:textId="77777777" w:rsidR="00D648E1" w:rsidRDefault="00D648E1" w:rsidP="00D648E1">
      <w:pPr>
        <w:pStyle w:val="NoSpacing"/>
        <w:rPr>
          <w:rFonts w:cs="Times New Roman"/>
          <w:szCs w:val="24"/>
        </w:rPr>
      </w:pPr>
    </w:p>
    <w:p w14:paraId="0F0DEA45" w14:textId="77777777" w:rsidR="00D648E1" w:rsidRDefault="00D648E1" w:rsidP="00D648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April 2025</w:t>
      </w:r>
    </w:p>
    <w:p w14:paraId="5F2277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5D082" w14:textId="77777777" w:rsidR="00D648E1" w:rsidRDefault="00D648E1" w:rsidP="009139A6">
      <w:r>
        <w:separator/>
      </w:r>
    </w:p>
  </w:endnote>
  <w:endnote w:type="continuationSeparator" w:id="0">
    <w:p w14:paraId="64CFAF08" w14:textId="77777777" w:rsidR="00D648E1" w:rsidRDefault="00D648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F61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382A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128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3A278" w14:textId="77777777" w:rsidR="00D648E1" w:rsidRDefault="00D648E1" w:rsidP="009139A6">
      <w:r>
        <w:separator/>
      </w:r>
    </w:p>
  </w:footnote>
  <w:footnote w:type="continuationSeparator" w:id="0">
    <w:p w14:paraId="1486E5C7" w14:textId="77777777" w:rsidR="00D648E1" w:rsidRDefault="00D648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B0ED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6CC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B66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8E1"/>
    <w:rsid w:val="000476C3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648E1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84334"/>
  <w15:chartTrackingRefBased/>
  <w15:docId w15:val="{1D25E829-5FFD-49B0-BC52-34567346E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2025-04-25T20:39:00Z</dcterms:created>
  <dcterms:modified xsi:type="dcterms:W3CDTF">2025-04-25T20:40:00Z</dcterms:modified>
</cp:coreProperties>
</file>