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E0893" w14:textId="4EDF6025" w:rsidR="00BA00AB" w:rsidRDefault="002E5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COTON</w:t>
      </w:r>
      <w:r>
        <w:rPr>
          <w:rFonts w:ascii="Times New Roman" w:hAnsi="Times New Roman" w:cs="Times New Roman"/>
          <w:sz w:val="24"/>
          <w:szCs w:val="24"/>
        </w:rPr>
        <w:t xml:space="preserve">      (fl.1412)</w:t>
      </w:r>
    </w:p>
    <w:p w14:paraId="6A7840A2" w14:textId="225474D9" w:rsidR="002E51BA" w:rsidRDefault="002E5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37530" w14:textId="0E836970" w:rsidR="002E51BA" w:rsidRDefault="002E5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70AD99" w14:textId="59E23FC1" w:rsidR="002E51BA" w:rsidRDefault="002E5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Nov.1412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Staffordshire.    (C.F.R. 1405-13 p.252)</w:t>
      </w:r>
    </w:p>
    <w:p w14:paraId="57B4A428" w14:textId="480A7297" w:rsidR="002E51BA" w:rsidRDefault="002E5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DADF73" w14:textId="0EBB1B64" w:rsidR="002E51BA" w:rsidRDefault="002E5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169249" w14:textId="5FF6C40C" w:rsidR="002E51BA" w:rsidRPr="002E51BA" w:rsidRDefault="002E51B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2021</w:t>
      </w:r>
    </w:p>
    <w:sectPr w:rsidR="002E51BA" w:rsidRPr="002E51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C67AB" w14:textId="77777777" w:rsidR="002E51BA" w:rsidRDefault="002E51BA" w:rsidP="009139A6">
      <w:r>
        <w:separator/>
      </w:r>
    </w:p>
  </w:endnote>
  <w:endnote w:type="continuationSeparator" w:id="0">
    <w:p w14:paraId="0D1C8C86" w14:textId="77777777" w:rsidR="002E51BA" w:rsidRDefault="002E51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C5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48A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AD8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BC7E4" w14:textId="77777777" w:rsidR="002E51BA" w:rsidRDefault="002E51BA" w:rsidP="009139A6">
      <w:r>
        <w:separator/>
      </w:r>
    </w:p>
  </w:footnote>
  <w:footnote w:type="continuationSeparator" w:id="0">
    <w:p w14:paraId="55D6E285" w14:textId="77777777" w:rsidR="002E51BA" w:rsidRDefault="002E51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67C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6D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36E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BA"/>
    <w:rsid w:val="000666E0"/>
    <w:rsid w:val="002510B7"/>
    <w:rsid w:val="002E51B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FA7C1"/>
  <w15:chartTrackingRefBased/>
  <w15:docId w15:val="{ADFF1CAA-D528-4B95-A9FD-E015DC7F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2021-07-16T21:02:00Z</dcterms:created>
  <dcterms:modified xsi:type="dcterms:W3CDTF">2021-07-16T21:05:00Z</dcterms:modified>
</cp:coreProperties>
</file>