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0EE35" w14:textId="77777777" w:rsidR="00140C40" w:rsidRDefault="00140C40" w:rsidP="00140C40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Roger COTON</w:t>
      </w:r>
      <w:r>
        <w:rPr>
          <w:rFonts w:cs="Times New Roman"/>
          <w:lang w:val="en-US"/>
        </w:rPr>
        <w:t xml:space="preserve">      (fl.1459)</w:t>
      </w:r>
    </w:p>
    <w:p w14:paraId="7BAF21B2" w14:textId="77777777" w:rsidR="00140C40" w:rsidRDefault="00140C40" w:rsidP="00140C4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Derby. Bowyer.</w:t>
      </w:r>
    </w:p>
    <w:p w14:paraId="08AC9D96" w14:textId="77777777" w:rsidR="00140C40" w:rsidRDefault="00140C40" w:rsidP="00140C40">
      <w:pPr>
        <w:pStyle w:val="NoSpacing"/>
        <w:rPr>
          <w:rFonts w:cs="Times New Roman"/>
          <w:lang w:val="en-US"/>
        </w:rPr>
      </w:pPr>
    </w:p>
    <w:p w14:paraId="61262788" w14:textId="77777777" w:rsidR="00140C40" w:rsidRDefault="00140C40" w:rsidP="00140C40">
      <w:pPr>
        <w:pStyle w:val="NoSpacing"/>
        <w:rPr>
          <w:rFonts w:cs="Times New Roman"/>
          <w:lang w:val="en-US"/>
        </w:rPr>
      </w:pPr>
    </w:p>
    <w:p w14:paraId="0FC77469" w14:textId="77777777" w:rsidR="00140C40" w:rsidRDefault="00140C40" w:rsidP="00140C4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1459</w:t>
      </w:r>
      <w:r>
        <w:rPr>
          <w:rFonts w:cs="Times New Roman"/>
          <w:lang w:val="en-US"/>
        </w:rPr>
        <w:tab/>
        <w:t>John Mylner, junior, brought an appeal of mayhem against him and</w:t>
      </w:r>
    </w:p>
    <w:p w14:paraId="71C9981D" w14:textId="77777777" w:rsidR="00140C40" w:rsidRDefault="00140C40" w:rsidP="00140C4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many others.      ( </w:t>
      </w:r>
      <w:hyperlink r:id="rId6" w:history="1">
        <w:r w:rsidRPr="003B4F73">
          <w:rPr>
            <w:rStyle w:val="Hyperlink"/>
            <w:rFonts w:cs="Times New Roman"/>
            <w:lang w:val="en-US"/>
          </w:rPr>
          <w:t>https://waalt.uh.edu/index.php/KB27/791</w:t>
        </w:r>
      </w:hyperlink>
      <w:r>
        <w:rPr>
          <w:rFonts w:cs="Times New Roman"/>
          <w:lang w:val="en-US"/>
        </w:rPr>
        <w:t xml:space="preserve"> )</w:t>
      </w:r>
    </w:p>
    <w:p w14:paraId="5DDD84AC" w14:textId="77777777" w:rsidR="00140C40" w:rsidRDefault="00140C40" w:rsidP="00140C40">
      <w:pPr>
        <w:pStyle w:val="NoSpacing"/>
        <w:rPr>
          <w:rFonts w:cs="Times New Roman"/>
          <w:lang w:val="en-US"/>
        </w:rPr>
      </w:pPr>
    </w:p>
    <w:p w14:paraId="1637A94E" w14:textId="77777777" w:rsidR="00140C40" w:rsidRDefault="00140C40" w:rsidP="00140C40">
      <w:pPr>
        <w:pStyle w:val="NoSpacing"/>
        <w:rPr>
          <w:rFonts w:cs="Times New Roman"/>
          <w:lang w:val="en-US"/>
        </w:rPr>
      </w:pPr>
    </w:p>
    <w:p w14:paraId="7066E19C" w14:textId="77777777" w:rsidR="00140C40" w:rsidRDefault="00140C40" w:rsidP="00140C4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7 January 2026</w:t>
      </w:r>
    </w:p>
    <w:p w14:paraId="08DF133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BC0DC" w14:textId="77777777" w:rsidR="00256BD8" w:rsidRDefault="00256BD8" w:rsidP="00086E2C">
      <w:pPr>
        <w:spacing w:after="0" w:line="240" w:lineRule="auto"/>
      </w:pPr>
      <w:r>
        <w:separator/>
      </w:r>
    </w:p>
  </w:endnote>
  <w:endnote w:type="continuationSeparator" w:id="0">
    <w:p w14:paraId="6DB7DDE7" w14:textId="77777777" w:rsidR="00256BD8" w:rsidRDefault="00256BD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4AC6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0BED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62B9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1B329" w14:textId="77777777" w:rsidR="00256BD8" w:rsidRDefault="00256BD8" w:rsidP="00086E2C">
      <w:pPr>
        <w:spacing w:after="0" w:line="240" w:lineRule="auto"/>
      </w:pPr>
      <w:r>
        <w:separator/>
      </w:r>
    </w:p>
  </w:footnote>
  <w:footnote w:type="continuationSeparator" w:id="0">
    <w:p w14:paraId="1391F226" w14:textId="77777777" w:rsidR="00256BD8" w:rsidRDefault="00256BD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4BF4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9BB1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20FF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C40"/>
    <w:rsid w:val="00086E2C"/>
    <w:rsid w:val="000A2E7A"/>
    <w:rsid w:val="00140C40"/>
    <w:rsid w:val="002244B7"/>
    <w:rsid w:val="00256BD8"/>
    <w:rsid w:val="00314D94"/>
    <w:rsid w:val="005435B9"/>
    <w:rsid w:val="00617568"/>
    <w:rsid w:val="006E68FA"/>
    <w:rsid w:val="008E56AD"/>
    <w:rsid w:val="00AF65CA"/>
    <w:rsid w:val="00D82E0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658E0"/>
  <w15:chartTrackingRefBased/>
  <w15:docId w15:val="{A4C57827-83FE-43D3-94FF-E40CB042C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140C4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2026-05-26T20:15:00Z</dcterms:created>
  <dcterms:modified xsi:type="dcterms:W3CDTF">2026-05-26T20:15:00Z</dcterms:modified>
</cp:coreProperties>
</file>