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961CD" w14:textId="4568D054" w:rsidR="00F15BAE" w:rsidRDefault="00F15BAE" w:rsidP="00F15BA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COTON</w:t>
      </w:r>
      <w:r w:rsidR="000F596F">
        <w:rPr>
          <w:rFonts w:cs="Times New Roman"/>
          <w:szCs w:val="24"/>
        </w:rPr>
        <w:t xml:space="preserve">    </w:t>
      </w:r>
      <w:proofErr w:type="gramStart"/>
      <w:r w:rsidR="000F596F">
        <w:rPr>
          <w:rFonts w:cs="Times New Roman"/>
          <w:szCs w:val="24"/>
        </w:rPr>
        <w:t xml:space="preserve">   (</w:t>
      </w:r>
      <w:proofErr w:type="gramEnd"/>
      <w:r w:rsidR="000F596F">
        <w:rPr>
          <w:rFonts w:cs="Times New Roman"/>
          <w:szCs w:val="24"/>
        </w:rPr>
        <w:t>fl.1441)</w:t>
      </w:r>
    </w:p>
    <w:p w14:paraId="513596C7" w14:textId="77777777" w:rsidR="000F596F" w:rsidRDefault="000F596F" w:rsidP="000F59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Vicar of </w:t>
      </w:r>
      <w:proofErr w:type="spellStart"/>
      <w:proofErr w:type="gramStart"/>
      <w:r>
        <w:rPr>
          <w:rFonts w:cs="Times New Roman"/>
          <w:szCs w:val="24"/>
        </w:rPr>
        <w:t>St.Peter</w:t>
      </w:r>
      <w:proofErr w:type="spellEnd"/>
      <w:proofErr w:type="gramEnd"/>
      <w:r>
        <w:rPr>
          <w:rFonts w:cs="Times New Roman"/>
          <w:szCs w:val="24"/>
        </w:rPr>
        <w:t xml:space="preserve"> and </w:t>
      </w:r>
      <w:proofErr w:type="spellStart"/>
      <w:r>
        <w:rPr>
          <w:rFonts w:cs="Times New Roman"/>
          <w:szCs w:val="24"/>
        </w:rPr>
        <w:t>St.Paul</w:t>
      </w:r>
      <w:proofErr w:type="spellEnd"/>
      <w:r>
        <w:rPr>
          <w:rFonts w:cs="Times New Roman"/>
          <w:szCs w:val="24"/>
        </w:rPr>
        <w:t>, Tunstall, Norfolk.</w:t>
      </w:r>
    </w:p>
    <w:p w14:paraId="0FE6391F" w14:textId="77777777" w:rsidR="000F596F" w:rsidRDefault="000F596F" w:rsidP="000F596F">
      <w:pPr>
        <w:pStyle w:val="NoSpacing"/>
        <w:rPr>
          <w:rFonts w:cs="Times New Roman"/>
          <w:szCs w:val="24"/>
        </w:rPr>
      </w:pPr>
    </w:p>
    <w:p w14:paraId="0E2A1229" w14:textId="77777777" w:rsidR="000F596F" w:rsidRDefault="000F596F" w:rsidP="000F596F">
      <w:pPr>
        <w:pStyle w:val="NoSpacing"/>
        <w:rPr>
          <w:rFonts w:cs="Times New Roman"/>
          <w:szCs w:val="24"/>
        </w:rPr>
      </w:pPr>
    </w:p>
    <w:p w14:paraId="7F0775B3" w14:textId="4D5F80CB" w:rsidR="000F596F" w:rsidRDefault="000F596F" w:rsidP="000F59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</w:t>
      </w:r>
      <w:r>
        <w:rPr>
          <w:rFonts w:cs="Times New Roman"/>
          <w:szCs w:val="24"/>
        </w:rPr>
        <w:t>441</w:t>
      </w:r>
      <w:r>
        <w:rPr>
          <w:rFonts w:cs="Times New Roman"/>
          <w:szCs w:val="24"/>
        </w:rPr>
        <w:tab/>
        <w:t>He became Vicar.</w:t>
      </w:r>
    </w:p>
    <w:p w14:paraId="5C3B46D1" w14:textId="77777777" w:rsidR="000F596F" w:rsidRDefault="000F596F" w:rsidP="000F596F">
      <w:pPr>
        <w:pStyle w:val="NoSpacing"/>
        <w:ind w:left="144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(“An Essay Towards a Topographical History of the County of Norfolk” 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>117-21</w:t>
      </w:r>
      <w:r w:rsidRPr="00CE34CC">
        <w:rPr>
          <w:rFonts w:cs="Times New Roman"/>
          <w:szCs w:val="24"/>
        </w:rPr>
        <w:t xml:space="preserve"> 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6918A441" w14:textId="77777777" w:rsidR="000F596F" w:rsidRDefault="000F596F" w:rsidP="000F596F">
      <w:pPr>
        <w:pStyle w:val="NoSpacing"/>
        <w:rPr>
          <w:rFonts w:cs="Times New Roman"/>
          <w:szCs w:val="24"/>
        </w:rPr>
      </w:pPr>
    </w:p>
    <w:p w14:paraId="716233C4" w14:textId="77777777" w:rsidR="000F596F" w:rsidRDefault="000F596F" w:rsidP="000F596F">
      <w:pPr>
        <w:pStyle w:val="NoSpacing"/>
        <w:rPr>
          <w:rFonts w:cs="Times New Roman"/>
          <w:szCs w:val="24"/>
        </w:rPr>
      </w:pPr>
    </w:p>
    <w:p w14:paraId="5F68E475" w14:textId="77777777" w:rsidR="000F596F" w:rsidRDefault="000F596F" w:rsidP="000F59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February 2024</w:t>
      </w:r>
    </w:p>
    <w:p w14:paraId="484CB1D4" w14:textId="77777777" w:rsidR="000F596F" w:rsidRPr="000F596F" w:rsidRDefault="000F596F" w:rsidP="00F15BAE">
      <w:pPr>
        <w:pStyle w:val="NoSpacing"/>
        <w:rPr>
          <w:rFonts w:cs="Times New Roman"/>
          <w:szCs w:val="24"/>
        </w:rPr>
      </w:pPr>
    </w:p>
    <w:p w14:paraId="3A1339F5" w14:textId="77777777" w:rsidR="00F15BAE" w:rsidRPr="00F15BAE" w:rsidRDefault="00F15BAE" w:rsidP="00F15BAE">
      <w:pPr>
        <w:pStyle w:val="NoSpacing"/>
        <w:rPr>
          <w:rFonts w:cs="Times New Roman"/>
          <w:szCs w:val="24"/>
        </w:rPr>
      </w:pPr>
    </w:p>
    <w:p w14:paraId="5559A533" w14:textId="77777777" w:rsidR="00F15BAE" w:rsidRPr="009C48D4" w:rsidRDefault="00F15BAE" w:rsidP="009C48D4">
      <w:pPr>
        <w:pStyle w:val="NoSpacing"/>
        <w:rPr>
          <w:rFonts w:cs="Times New Roman"/>
          <w:szCs w:val="24"/>
        </w:rPr>
      </w:pPr>
    </w:p>
    <w:p w14:paraId="207D8501" w14:textId="77777777" w:rsidR="009C48D4" w:rsidRPr="009C48D4" w:rsidRDefault="009C48D4" w:rsidP="009C48D4">
      <w:pPr>
        <w:pStyle w:val="NoSpacing"/>
        <w:rPr>
          <w:rFonts w:cs="Times New Roman"/>
          <w:szCs w:val="24"/>
        </w:rPr>
      </w:pPr>
    </w:p>
    <w:p w14:paraId="27059223" w14:textId="77777777" w:rsidR="009C48D4" w:rsidRPr="009C48D4" w:rsidRDefault="009C48D4" w:rsidP="009C48D4">
      <w:pPr>
        <w:pStyle w:val="NoSpacing"/>
        <w:rPr>
          <w:rFonts w:cs="Times New Roman"/>
          <w:szCs w:val="24"/>
        </w:rPr>
      </w:pPr>
    </w:p>
    <w:p w14:paraId="26DDC9FE" w14:textId="77777777" w:rsidR="009C48D4" w:rsidRPr="009C48D4" w:rsidRDefault="009C48D4" w:rsidP="009C48D4">
      <w:pPr>
        <w:pStyle w:val="NoSpacing"/>
        <w:rPr>
          <w:rFonts w:cs="Times New Roman"/>
          <w:szCs w:val="24"/>
        </w:rPr>
      </w:pPr>
    </w:p>
    <w:p w14:paraId="449793D7" w14:textId="77777777" w:rsidR="009C48D4" w:rsidRPr="009C48D4" w:rsidRDefault="009C48D4" w:rsidP="009C48D4">
      <w:pPr>
        <w:pStyle w:val="NoSpacing"/>
        <w:rPr>
          <w:rFonts w:cs="Times New Roman"/>
          <w:szCs w:val="24"/>
        </w:rPr>
      </w:pPr>
    </w:p>
    <w:p w14:paraId="4D303904" w14:textId="6C791101" w:rsidR="00291DDE" w:rsidRPr="00291DDE" w:rsidRDefault="00291DDE" w:rsidP="00615928">
      <w:pPr>
        <w:pStyle w:val="NoSpacing"/>
        <w:rPr>
          <w:rFonts w:cs="Times New Roman"/>
          <w:szCs w:val="24"/>
        </w:rPr>
      </w:pPr>
    </w:p>
    <w:p w14:paraId="621691B5" w14:textId="77777777" w:rsidR="00CE5736" w:rsidRPr="00CE5736" w:rsidRDefault="00CE5736" w:rsidP="009139A6">
      <w:pPr>
        <w:pStyle w:val="NoSpacing"/>
        <w:rPr>
          <w:rFonts w:cs="Times New Roman"/>
          <w:szCs w:val="24"/>
        </w:rPr>
      </w:pPr>
    </w:p>
    <w:sectPr w:rsidR="00CE5736" w:rsidRPr="00CE57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E90D2" w14:textId="77777777" w:rsidR="00CE5736" w:rsidRDefault="00CE5736" w:rsidP="009139A6">
      <w:r>
        <w:separator/>
      </w:r>
    </w:p>
  </w:endnote>
  <w:endnote w:type="continuationSeparator" w:id="0">
    <w:p w14:paraId="7CC8AE61" w14:textId="77777777" w:rsidR="00CE5736" w:rsidRDefault="00CE57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B3D7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5E5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89C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3A27B" w14:textId="77777777" w:rsidR="00CE5736" w:rsidRDefault="00CE5736" w:rsidP="009139A6">
      <w:r>
        <w:separator/>
      </w:r>
    </w:p>
  </w:footnote>
  <w:footnote w:type="continuationSeparator" w:id="0">
    <w:p w14:paraId="531B5817" w14:textId="77777777" w:rsidR="00CE5736" w:rsidRDefault="00CE57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3A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953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8E8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36"/>
    <w:rsid w:val="000666E0"/>
    <w:rsid w:val="000F596F"/>
    <w:rsid w:val="002510B7"/>
    <w:rsid w:val="00291DDE"/>
    <w:rsid w:val="004555E0"/>
    <w:rsid w:val="005C130B"/>
    <w:rsid w:val="00615928"/>
    <w:rsid w:val="00826F5C"/>
    <w:rsid w:val="009139A6"/>
    <w:rsid w:val="009448BB"/>
    <w:rsid w:val="00947624"/>
    <w:rsid w:val="009B7483"/>
    <w:rsid w:val="009C48D4"/>
    <w:rsid w:val="00A3176C"/>
    <w:rsid w:val="00AE65F8"/>
    <w:rsid w:val="00BA00AB"/>
    <w:rsid w:val="00C77277"/>
    <w:rsid w:val="00CB4ED9"/>
    <w:rsid w:val="00CE5736"/>
    <w:rsid w:val="00EB3209"/>
    <w:rsid w:val="00F15BAE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5AA35"/>
  <w15:chartTrackingRefBased/>
  <w15:docId w15:val="{EC41C31B-666F-48B7-B12F-52ECF4DA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175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2024-02-11T16:25:00Z</dcterms:created>
  <dcterms:modified xsi:type="dcterms:W3CDTF">2024-02-11T19:46:00Z</dcterms:modified>
</cp:coreProperties>
</file>