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1BC41" w14:textId="77777777" w:rsidR="0015720B" w:rsidRDefault="0015720B" w:rsidP="001572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fl.1428)</w:t>
      </w:r>
    </w:p>
    <w:p w14:paraId="78AFC7BA" w14:textId="77777777" w:rsidR="0015720B" w:rsidRDefault="0015720B" w:rsidP="001572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0A8E1AAB" w14:textId="77777777" w:rsidR="0015720B" w:rsidRDefault="0015720B" w:rsidP="0015720B">
      <w:pPr>
        <w:pStyle w:val="NoSpacing"/>
        <w:rPr>
          <w:rFonts w:cs="Times New Roman"/>
          <w:szCs w:val="24"/>
        </w:rPr>
      </w:pPr>
    </w:p>
    <w:p w14:paraId="08A1BB69" w14:textId="77777777" w:rsidR="0015720B" w:rsidRDefault="0015720B" w:rsidP="0015720B">
      <w:pPr>
        <w:pStyle w:val="NoSpacing"/>
        <w:rPr>
          <w:rFonts w:cs="Times New Roman"/>
          <w:szCs w:val="24"/>
        </w:rPr>
      </w:pPr>
    </w:p>
    <w:p w14:paraId="3F9F61D8" w14:textId="77777777" w:rsidR="0015720B" w:rsidRDefault="0015720B" w:rsidP="001572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1428</w:t>
      </w:r>
      <w:r>
        <w:rPr>
          <w:rFonts w:cs="Times New Roman"/>
          <w:szCs w:val="24"/>
        </w:rPr>
        <w:tab/>
        <w:t>He took on an apprentice, Michael Hewes(q.v.).</w:t>
      </w:r>
    </w:p>
    <w:p w14:paraId="607965DF" w14:textId="77777777" w:rsidR="0015720B" w:rsidRDefault="0015720B" w:rsidP="001572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B010D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2C460404" w14:textId="77777777" w:rsidR="0015720B" w:rsidRDefault="0015720B" w:rsidP="0015720B">
      <w:pPr>
        <w:pStyle w:val="NoSpacing"/>
        <w:rPr>
          <w:rFonts w:cs="Times New Roman"/>
          <w:szCs w:val="24"/>
        </w:rPr>
      </w:pPr>
    </w:p>
    <w:p w14:paraId="1514C56D" w14:textId="77777777" w:rsidR="0015720B" w:rsidRDefault="0015720B" w:rsidP="0015720B">
      <w:pPr>
        <w:pStyle w:val="NoSpacing"/>
        <w:rPr>
          <w:rFonts w:cs="Times New Roman"/>
          <w:szCs w:val="24"/>
        </w:rPr>
      </w:pPr>
    </w:p>
    <w:p w14:paraId="58E6B45F" w14:textId="77777777" w:rsidR="0015720B" w:rsidRDefault="0015720B" w:rsidP="001572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2024</w:t>
      </w:r>
    </w:p>
    <w:p w14:paraId="01510A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3690C" w14:textId="77777777" w:rsidR="0015720B" w:rsidRDefault="0015720B" w:rsidP="009139A6">
      <w:r>
        <w:separator/>
      </w:r>
    </w:p>
  </w:endnote>
  <w:endnote w:type="continuationSeparator" w:id="0">
    <w:p w14:paraId="02A311CD" w14:textId="77777777" w:rsidR="0015720B" w:rsidRDefault="001572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9FE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47C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748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132E4" w14:textId="77777777" w:rsidR="0015720B" w:rsidRDefault="0015720B" w:rsidP="009139A6">
      <w:r>
        <w:separator/>
      </w:r>
    </w:p>
  </w:footnote>
  <w:footnote w:type="continuationSeparator" w:id="0">
    <w:p w14:paraId="4548A83A" w14:textId="77777777" w:rsidR="0015720B" w:rsidRDefault="001572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EBA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7DE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4FD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0B"/>
    <w:rsid w:val="000666E0"/>
    <w:rsid w:val="0015720B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83357"/>
  <w15:chartTrackingRefBased/>
  <w15:docId w15:val="{0E6AD809-489F-4E74-B01E-1FFF72C1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72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2024-06-07T19:43:00Z</dcterms:created>
  <dcterms:modified xsi:type="dcterms:W3CDTF">2024-06-07T19:44:00Z</dcterms:modified>
</cp:coreProperties>
</file>