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70A18" w14:textId="77777777" w:rsidR="00FE2CEB" w:rsidRDefault="00FE2CEB" w:rsidP="00FE2C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COTON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47AECEB" w14:textId="77777777" w:rsidR="00FE2CEB" w:rsidRDefault="00FE2CEB" w:rsidP="00FE2C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Soham Tony, Norfolk. Shoemaker.</w:t>
      </w:r>
    </w:p>
    <w:p w14:paraId="2ADFE80A" w14:textId="77777777" w:rsidR="00FE2CEB" w:rsidRDefault="00FE2CEB" w:rsidP="00FE2CEB">
      <w:pPr>
        <w:pStyle w:val="NoSpacing"/>
        <w:rPr>
          <w:rFonts w:cs="Times New Roman"/>
          <w:szCs w:val="24"/>
        </w:rPr>
      </w:pPr>
    </w:p>
    <w:p w14:paraId="6AD58AFE" w14:textId="77777777" w:rsidR="00FE2CEB" w:rsidRDefault="00FE2CEB" w:rsidP="00FE2CEB">
      <w:pPr>
        <w:pStyle w:val="NoSpacing"/>
        <w:rPr>
          <w:rFonts w:cs="Times New Roman"/>
          <w:szCs w:val="24"/>
        </w:rPr>
      </w:pPr>
    </w:p>
    <w:p w14:paraId="1D42176E" w14:textId="77777777" w:rsidR="00FE2CEB" w:rsidRDefault="00FE2CEB" w:rsidP="00FE2C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Penley</w:t>
      </w:r>
      <w:proofErr w:type="spellEnd"/>
      <w:r>
        <w:rPr>
          <w:rFonts w:cs="Times New Roman"/>
          <w:szCs w:val="24"/>
        </w:rPr>
        <w:t>, esquire(q.v.), brought a plaint of debt against him and four others.</w:t>
      </w:r>
    </w:p>
    <w:p w14:paraId="0B8992D5" w14:textId="77777777" w:rsidR="00FE2CEB" w:rsidRDefault="00FE2CEB" w:rsidP="00FE2C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37D2ADE0" w14:textId="77777777" w:rsidR="00FE2CEB" w:rsidRDefault="00FE2CEB" w:rsidP="00FE2CEB">
      <w:pPr>
        <w:pStyle w:val="NoSpacing"/>
        <w:rPr>
          <w:rFonts w:cs="Times New Roman"/>
          <w:szCs w:val="24"/>
        </w:rPr>
      </w:pPr>
    </w:p>
    <w:p w14:paraId="28654291" w14:textId="77777777" w:rsidR="00FE2CEB" w:rsidRDefault="00FE2CEB" w:rsidP="00FE2CEB">
      <w:pPr>
        <w:pStyle w:val="NoSpacing"/>
        <w:rPr>
          <w:rFonts w:cs="Times New Roman"/>
          <w:szCs w:val="24"/>
        </w:rPr>
      </w:pPr>
    </w:p>
    <w:p w14:paraId="4FB7867F" w14:textId="77777777" w:rsidR="00FE2CEB" w:rsidRDefault="00FE2CEB" w:rsidP="00FE2CE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December 2022</w:t>
      </w:r>
    </w:p>
    <w:p w14:paraId="58605DD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97127" w14:textId="77777777" w:rsidR="00FE2CEB" w:rsidRDefault="00FE2CEB" w:rsidP="009139A6">
      <w:r>
        <w:separator/>
      </w:r>
    </w:p>
  </w:endnote>
  <w:endnote w:type="continuationSeparator" w:id="0">
    <w:p w14:paraId="317A57CA" w14:textId="77777777" w:rsidR="00FE2CEB" w:rsidRDefault="00FE2C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EA7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2F26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49D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CE7B0" w14:textId="77777777" w:rsidR="00FE2CEB" w:rsidRDefault="00FE2CEB" w:rsidP="009139A6">
      <w:r>
        <w:separator/>
      </w:r>
    </w:p>
  </w:footnote>
  <w:footnote w:type="continuationSeparator" w:id="0">
    <w:p w14:paraId="7451704B" w14:textId="77777777" w:rsidR="00FE2CEB" w:rsidRDefault="00FE2C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D3F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5AC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5BE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CE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E2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F0554"/>
  <w15:chartTrackingRefBased/>
  <w15:docId w15:val="{E33CB3E8-58F4-49F7-BDB9-38B547C82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E2C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2023-01-27T21:09:00Z</dcterms:created>
  <dcterms:modified xsi:type="dcterms:W3CDTF">2023-01-27T21:09:00Z</dcterms:modified>
</cp:coreProperties>
</file>