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A4A90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COTON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6AEB607C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Coventry.</w:t>
      </w:r>
    </w:p>
    <w:p w14:paraId="62E15DA5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D272A8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859090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had died in or before this time.</w:t>
      </w:r>
    </w:p>
    <w:p w14:paraId="7D07D620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0AE8688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6BE174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B4F502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Administrators:   William Wentworth of London(q.v.), his wife, Margaret(q.v.).  (ibid.)</w:t>
      </w:r>
    </w:p>
    <w:p w14:paraId="0C282DB7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6E6CD1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5175A1" w14:textId="77777777" w:rsidR="00C639EF" w:rsidRDefault="00C639EF" w:rsidP="00C639E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June 2021</w:t>
      </w:r>
    </w:p>
    <w:p w14:paraId="6E13D4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7984C" w14:textId="77777777" w:rsidR="00C639EF" w:rsidRDefault="00C639EF" w:rsidP="009139A6">
      <w:r>
        <w:separator/>
      </w:r>
    </w:p>
  </w:endnote>
  <w:endnote w:type="continuationSeparator" w:id="0">
    <w:p w14:paraId="26C3152D" w14:textId="77777777" w:rsidR="00C639EF" w:rsidRDefault="00C639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196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25B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0EB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8DBE1" w14:textId="77777777" w:rsidR="00C639EF" w:rsidRDefault="00C639EF" w:rsidP="009139A6">
      <w:r>
        <w:separator/>
      </w:r>
    </w:p>
  </w:footnote>
  <w:footnote w:type="continuationSeparator" w:id="0">
    <w:p w14:paraId="18DDE09F" w14:textId="77777777" w:rsidR="00C639EF" w:rsidRDefault="00C639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C14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F8D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EC7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E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39E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77A0C"/>
  <w15:chartTrackingRefBased/>
  <w15:docId w15:val="{0E64747B-F713-4DF3-9697-40E303B6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39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2021-07-20T13:59:00Z</dcterms:created>
  <dcterms:modified xsi:type="dcterms:W3CDTF">2021-07-20T14:00:00Z</dcterms:modified>
</cp:coreProperties>
</file>