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9C1DE" w14:textId="77777777" w:rsidR="00711D63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COTON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040F3460" w14:textId="3D972140" w:rsidR="00711D63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FE0FDE">
        <w:rPr>
          <w:rFonts w:ascii="Times New Roman" w:hAnsi="Times New Roman" w:cs="Times New Roman"/>
          <w:sz w:val="24"/>
          <w:szCs w:val="24"/>
        </w:rPr>
        <w:t>Chestilgraunge(?).</w:t>
      </w:r>
    </w:p>
    <w:p w14:paraId="5658E85E" w14:textId="77777777" w:rsidR="00711D63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D73F68" w14:textId="77777777" w:rsidR="00711D63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A849C7" w14:textId="77777777" w:rsidR="00711D63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Newport, Shropshire,</w:t>
      </w:r>
    </w:p>
    <w:p w14:paraId="02233EB3" w14:textId="77777777" w:rsidR="00711D63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Humphrey Hille(d.1484)(q.v.).</w:t>
      </w:r>
    </w:p>
    <w:p w14:paraId="1D28FF9E" w14:textId="77777777" w:rsidR="00711D63" w:rsidRDefault="00711D63" w:rsidP="00711D6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48E318C8" w14:textId="77777777" w:rsidR="00711D63" w:rsidRDefault="00711D63" w:rsidP="00711D6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p.25)</w:t>
      </w:r>
    </w:p>
    <w:p w14:paraId="4B3A8CF8" w14:textId="77777777" w:rsidR="00711D63" w:rsidRDefault="00711D63" w:rsidP="00711D6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03ED78B" w14:textId="77777777" w:rsidR="00711D63" w:rsidRDefault="00711D63" w:rsidP="00711D6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5DFB3FC" w14:textId="77777777" w:rsidR="00711D63" w:rsidRPr="00A82A69" w:rsidRDefault="00711D63" w:rsidP="00711D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February 2022</w:t>
      </w:r>
    </w:p>
    <w:p w14:paraId="34DA8760" w14:textId="12087EC6" w:rsidR="00BA00AB" w:rsidRPr="00711D6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11D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78CF3" w14:textId="77777777" w:rsidR="00711D63" w:rsidRDefault="00711D63" w:rsidP="009139A6">
      <w:r>
        <w:separator/>
      </w:r>
    </w:p>
  </w:endnote>
  <w:endnote w:type="continuationSeparator" w:id="0">
    <w:p w14:paraId="1F400F8E" w14:textId="77777777" w:rsidR="00711D63" w:rsidRDefault="00711D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96C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EDA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1DA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8355C" w14:textId="77777777" w:rsidR="00711D63" w:rsidRDefault="00711D63" w:rsidP="009139A6">
      <w:r>
        <w:separator/>
      </w:r>
    </w:p>
  </w:footnote>
  <w:footnote w:type="continuationSeparator" w:id="0">
    <w:p w14:paraId="1A5F17A5" w14:textId="77777777" w:rsidR="00711D63" w:rsidRDefault="00711D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5B9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51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6D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63"/>
    <w:rsid w:val="000666E0"/>
    <w:rsid w:val="002510B7"/>
    <w:rsid w:val="005C130B"/>
    <w:rsid w:val="00711D6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D407"/>
  <w15:chartTrackingRefBased/>
  <w15:docId w15:val="{2F2B8D03-EDC8-49D2-8049-D505727C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126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2022-02-15T17:53:00Z</dcterms:created>
  <dcterms:modified xsi:type="dcterms:W3CDTF">2022-02-15T19:59:00Z</dcterms:modified>
</cp:coreProperties>
</file>