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875E7" w14:textId="77777777" w:rsidR="007C30CE" w:rsidRDefault="007C30CE" w:rsidP="007C3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COTON</w:t>
      </w:r>
      <w:r>
        <w:rPr>
          <w:rFonts w:ascii="Times New Roman" w:hAnsi="Times New Roman" w:cs="Times New Roman"/>
        </w:rPr>
        <w:t xml:space="preserve">      (d.ca.1483)</w:t>
      </w:r>
    </w:p>
    <w:p w14:paraId="6A00105B" w14:textId="77777777" w:rsidR="007C30CE" w:rsidRDefault="007C30CE" w:rsidP="007C3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Staffordshire. Iron worker.</w:t>
      </w:r>
    </w:p>
    <w:p w14:paraId="1F80736A" w14:textId="77777777" w:rsidR="007C30CE" w:rsidRDefault="007C30CE" w:rsidP="007C30CE">
      <w:pPr>
        <w:rPr>
          <w:rFonts w:ascii="Times New Roman" w:hAnsi="Times New Roman" w:cs="Times New Roman"/>
        </w:rPr>
      </w:pPr>
    </w:p>
    <w:p w14:paraId="1DD862C1" w14:textId="77777777" w:rsidR="007C30CE" w:rsidRDefault="007C30CE" w:rsidP="007C30CE">
      <w:pPr>
        <w:rPr>
          <w:rFonts w:ascii="Times New Roman" w:hAnsi="Times New Roman" w:cs="Times New Roman"/>
        </w:rPr>
      </w:pPr>
    </w:p>
    <w:p w14:paraId="11515744" w14:textId="77777777" w:rsidR="007C30CE" w:rsidRDefault="007C30CE" w:rsidP="007C3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died in or about this time.</w:t>
      </w:r>
    </w:p>
    <w:p w14:paraId="788D7450" w14:textId="77777777" w:rsidR="007C30CE" w:rsidRDefault="007C30CE" w:rsidP="007C3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5B40C22" w14:textId="77777777" w:rsidR="007C30CE" w:rsidRDefault="007C30CE" w:rsidP="007C30CE">
      <w:pPr>
        <w:rPr>
          <w:rFonts w:ascii="Times New Roman" w:hAnsi="Times New Roman" w:cs="Times New Roman"/>
        </w:rPr>
      </w:pPr>
    </w:p>
    <w:p w14:paraId="474263EB" w14:textId="77777777" w:rsidR="007C30CE" w:rsidRDefault="007C30CE" w:rsidP="007C30CE">
      <w:pPr>
        <w:rPr>
          <w:rFonts w:ascii="Times New Roman" w:hAnsi="Times New Roman" w:cs="Times New Roman"/>
        </w:rPr>
      </w:pPr>
    </w:p>
    <w:p w14:paraId="590019F8" w14:textId="77777777" w:rsidR="007C30CE" w:rsidRDefault="007C30CE" w:rsidP="007C3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 John </w:t>
      </w:r>
      <w:proofErr w:type="spellStart"/>
      <w:r>
        <w:rPr>
          <w:rFonts w:ascii="Times New Roman" w:hAnsi="Times New Roman" w:cs="Times New Roman"/>
        </w:rPr>
        <w:t>Olyver</w:t>
      </w:r>
      <w:proofErr w:type="spellEnd"/>
      <w:r>
        <w:rPr>
          <w:rFonts w:ascii="Times New Roman" w:hAnsi="Times New Roman" w:cs="Times New Roman"/>
        </w:rPr>
        <w:t xml:space="preserve">(q.v.) and Edmund </w:t>
      </w:r>
      <w:proofErr w:type="spellStart"/>
      <w:r>
        <w:rPr>
          <w:rFonts w:ascii="Times New Roman" w:hAnsi="Times New Roman" w:cs="Times New Roman"/>
        </w:rPr>
        <w:t>Robyns</w:t>
      </w:r>
      <w:proofErr w:type="spellEnd"/>
      <w:r>
        <w:rPr>
          <w:rFonts w:ascii="Times New Roman" w:hAnsi="Times New Roman" w:cs="Times New Roman"/>
        </w:rPr>
        <w:t>(q.v.).    (ibid.)</w:t>
      </w:r>
    </w:p>
    <w:p w14:paraId="73F112A3" w14:textId="77777777" w:rsidR="007C30CE" w:rsidRDefault="007C30CE" w:rsidP="007C30CE">
      <w:pPr>
        <w:rPr>
          <w:rFonts w:ascii="Times New Roman" w:hAnsi="Times New Roman" w:cs="Times New Roman"/>
        </w:rPr>
      </w:pPr>
    </w:p>
    <w:p w14:paraId="0264E55D" w14:textId="77777777" w:rsidR="007C30CE" w:rsidRDefault="007C30CE" w:rsidP="007C30CE">
      <w:pPr>
        <w:rPr>
          <w:rFonts w:ascii="Times New Roman" w:hAnsi="Times New Roman" w:cs="Times New Roman"/>
        </w:rPr>
      </w:pPr>
    </w:p>
    <w:p w14:paraId="73BFD4DC" w14:textId="77777777" w:rsidR="007C30CE" w:rsidRDefault="007C30CE" w:rsidP="007C3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September 2019</w:t>
      </w:r>
    </w:p>
    <w:p w14:paraId="08D4B881" w14:textId="77777777" w:rsidR="006B2F86" w:rsidRPr="00E71FC3" w:rsidRDefault="007C30C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2093AA" w14:textId="77777777" w:rsidR="007C30CE" w:rsidRDefault="007C30CE" w:rsidP="00E71FC3">
      <w:r>
        <w:separator/>
      </w:r>
    </w:p>
  </w:endnote>
  <w:endnote w:type="continuationSeparator" w:id="0">
    <w:p w14:paraId="4FE37594" w14:textId="77777777" w:rsidR="007C30CE" w:rsidRDefault="007C30C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F73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6E296" w14:textId="77777777" w:rsidR="007C30CE" w:rsidRDefault="007C30CE" w:rsidP="00E71FC3">
      <w:r>
        <w:separator/>
      </w:r>
    </w:p>
  </w:footnote>
  <w:footnote w:type="continuationSeparator" w:id="0">
    <w:p w14:paraId="243454E8" w14:textId="77777777" w:rsidR="007C30CE" w:rsidRDefault="007C30C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CE"/>
    <w:rsid w:val="001A7C09"/>
    <w:rsid w:val="00577BD5"/>
    <w:rsid w:val="00656CBA"/>
    <w:rsid w:val="006A1F77"/>
    <w:rsid w:val="00733BE7"/>
    <w:rsid w:val="007C30C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04081"/>
  <w15:chartTrackingRefBased/>
  <w15:docId w15:val="{1CBC89A8-1052-413B-A68E-717E8E42D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C30C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2019-10-24T19:09:00Z</dcterms:created>
  <dcterms:modified xsi:type="dcterms:W3CDTF">2019-10-24T19:11:00Z</dcterms:modified>
</cp:coreProperties>
</file>