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B0852" w14:textId="77777777" w:rsidR="0026674C" w:rsidRDefault="0026674C" w:rsidP="002667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d.1401)</w:t>
      </w:r>
    </w:p>
    <w:p w14:paraId="01CB00B1" w14:textId="77777777" w:rsidR="0026674C" w:rsidRDefault="0026674C" w:rsidP="002667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63E6440A" w14:textId="77777777" w:rsidR="0026674C" w:rsidRDefault="0026674C" w:rsidP="0026674C">
      <w:pPr>
        <w:rPr>
          <w:rFonts w:ascii="Times New Roman" w:hAnsi="Times New Roman" w:cs="Times New Roman"/>
          <w:sz w:val="24"/>
          <w:szCs w:val="24"/>
        </w:rPr>
      </w:pPr>
    </w:p>
    <w:p w14:paraId="13CD2741" w14:textId="77777777" w:rsidR="0026674C" w:rsidRDefault="0026674C" w:rsidP="0026674C">
      <w:pPr>
        <w:rPr>
          <w:rFonts w:ascii="Times New Roman" w:hAnsi="Times New Roman" w:cs="Times New Roman"/>
          <w:sz w:val="24"/>
          <w:szCs w:val="24"/>
        </w:rPr>
      </w:pPr>
    </w:p>
    <w:p w14:paraId="40679725" w14:textId="77777777" w:rsidR="0026674C" w:rsidRDefault="0026674C" w:rsidP="002667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Jul.</w:t>
      </w:r>
      <w:r>
        <w:rPr>
          <w:rFonts w:ascii="Times New Roman" w:hAnsi="Times New Roman" w:cs="Times New Roman"/>
          <w:sz w:val="24"/>
          <w:szCs w:val="24"/>
        </w:rPr>
        <w:tab/>
        <w:t>1401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611E3890" w14:textId="77777777" w:rsidR="0026674C" w:rsidRDefault="0026674C" w:rsidP="0026674C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p.242)</w:t>
      </w:r>
    </w:p>
    <w:p w14:paraId="5F6CC926" w14:textId="77777777" w:rsidR="0026674C" w:rsidRDefault="0026674C" w:rsidP="002667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6B6D92AA" w14:textId="77777777" w:rsidR="0026674C" w:rsidRDefault="0026674C" w:rsidP="0026674C">
      <w:pPr>
        <w:rPr>
          <w:rFonts w:ascii="Times New Roman" w:hAnsi="Times New Roman" w:cs="Times New Roman"/>
          <w:sz w:val="24"/>
          <w:szCs w:val="24"/>
        </w:rPr>
      </w:pPr>
    </w:p>
    <w:p w14:paraId="65A0781F" w14:textId="77777777" w:rsidR="0026674C" w:rsidRDefault="0026674C" w:rsidP="0026674C">
      <w:pPr>
        <w:rPr>
          <w:rFonts w:ascii="Times New Roman" w:hAnsi="Times New Roman" w:cs="Times New Roman"/>
          <w:sz w:val="24"/>
          <w:szCs w:val="24"/>
        </w:rPr>
      </w:pPr>
    </w:p>
    <w:p w14:paraId="582D1A8C" w14:textId="77777777" w:rsidR="0026674C" w:rsidRDefault="0026674C" w:rsidP="002667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August 2021</w:t>
      </w:r>
    </w:p>
    <w:p w14:paraId="10C4105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9BB09" w14:textId="77777777" w:rsidR="0026674C" w:rsidRDefault="0026674C" w:rsidP="009139A6">
      <w:r>
        <w:separator/>
      </w:r>
    </w:p>
  </w:endnote>
  <w:endnote w:type="continuationSeparator" w:id="0">
    <w:p w14:paraId="683F3FE5" w14:textId="77777777" w:rsidR="0026674C" w:rsidRDefault="002667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B2B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EAC7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0FD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33FC1" w14:textId="77777777" w:rsidR="0026674C" w:rsidRDefault="0026674C" w:rsidP="009139A6">
      <w:r>
        <w:separator/>
      </w:r>
    </w:p>
  </w:footnote>
  <w:footnote w:type="continuationSeparator" w:id="0">
    <w:p w14:paraId="3DC6F433" w14:textId="77777777" w:rsidR="0026674C" w:rsidRDefault="002667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ED74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C491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894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74C"/>
    <w:rsid w:val="000666E0"/>
    <w:rsid w:val="002510B7"/>
    <w:rsid w:val="0026674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08FB3"/>
  <w15:chartTrackingRefBased/>
  <w15:docId w15:val="{4C55090C-ED96-4FDF-8961-8B0DEEAE7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74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2021-09-05T19:08:00Z</dcterms:created>
  <dcterms:modified xsi:type="dcterms:W3CDTF">2021-09-05T19:08:00Z</dcterms:modified>
</cp:coreProperties>
</file>