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7313" w14:textId="77777777" w:rsidR="00B5714A" w:rsidRDefault="00B5714A" w:rsidP="00B5714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de COTON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fl.1400-4)</w:t>
      </w:r>
    </w:p>
    <w:p w14:paraId="5A5EA785" w14:textId="77777777" w:rsidR="00B5714A" w:rsidRDefault="00B5714A" w:rsidP="00B5714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Vicar of Maxey, Northamptonshire.</w:t>
      </w:r>
    </w:p>
    <w:p w14:paraId="7C4D90D3" w14:textId="77777777" w:rsidR="00B5714A" w:rsidRDefault="00B5714A" w:rsidP="00B5714A">
      <w:pPr>
        <w:pStyle w:val="NoSpacing"/>
        <w:rPr>
          <w:rFonts w:cs="Times New Roman"/>
          <w:szCs w:val="24"/>
          <w:lang w:val="en-GB"/>
        </w:rPr>
      </w:pPr>
    </w:p>
    <w:p w14:paraId="46B9E3FD" w14:textId="77777777" w:rsidR="00B5714A" w:rsidRDefault="00B5714A" w:rsidP="00B5714A">
      <w:pPr>
        <w:pStyle w:val="NoSpacing"/>
        <w:rPr>
          <w:rFonts w:cs="Times New Roman"/>
          <w:szCs w:val="24"/>
          <w:lang w:val="en-GB"/>
        </w:rPr>
      </w:pPr>
    </w:p>
    <w:p w14:paraId="646C4C21" w14:textId="77777777" w:rsidR="00B5714A" w:rsidRDefault="00B5714A" w:rsidP="00B5714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1400</w:t>
      </w:r>
      <w:r>
        <w:rPr>
          <w:rFonts w:cs="Times New Roman"/>
          <w:szCs w:val="24"/>
          <w:lang w:val="en-GB"/>
        </w:rPr>
        <w:tab/>
        <w:t xml:space="preserve">He became Vicar.   </w:t>
      </w:r>
    </w:p>
    <w:p w14:paraId="29B18B6C" w14:textId="77777777" w:rsidR="00B5714A" w:rsidRDefault="00B5714A" w:rsidP="00B5714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73045">
          <w:rPr>
            <w:rStyle w:val="Hyperlink"/>
            <w:rFonts w:cs="Times New Roman"/>
            <w:szCs w:val="24"/>
            <w:lang w:val="en-GB"/>
          </w:rPr>
          <w:t>www.maxeychurch.co.uk/vicars.htm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B3E6443" w14:textId="77777777" w:rsidR="00B5714A" w:rsidRDefault="00B5714A" w:rsidP="00B5714A">
      <w:pPr>
        <w:pStyle w:val="NoSpacing"/>
        <w:rPr>
          <w:rFonts w:cs="Times New Roman"/>
          <w:szCs w:val="24"/>
          <w:lang w:val="en-GB"/>
        </w:rPr>
      </w:pPr>
    </w:p>
    <w:p w14:paraId="43991064" w14:textId="77777777" w:rsidR="00B5714A" w:rsidRDefault="00B5714A" w:rsidP="00B5714A">
      <w:pPr>
        <w:pStyle w:val="NoSpacing"/>
        <w:rPr>
          <w:rFonts w:cs="Times New Roman"/>
          <w:szCs w:val="24"/>
          <w:lang w:val="en-GB"/>
        </w:rPr>
      </w:pPr>
    </w:p>
    <w:p w14:paraId="6216B30E" w14:textId="77777777" w:rsidR="00B5714A" w:rsidRDefault="00B5714A" w:rsidP="00B5714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11 March 2024</w:t>
      </w:r>
    </w:p>
    <w:p w14:paraId="36833E9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EC7EC" w14:textId="77777777" w:rsidR="00B5714A" w:rsidRDefault="00B5714A" w:rsidP="009139A6">
      <w:r>
        <w:separator/>
      </w:r>
    </w:p>
  </w:endnote>
  <w:endnote w:type="continuationSeparator" w:id="0">
    <w:p w14:paraId="43E7A511" w14:textId="77777777" w:rsidR="00B5714A" w:rsidRDefault="00B571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BFF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BB8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037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3D436" w14:textId="77777777" w:rsidR="00B5714A" w:rsidRDefault="00B5714A" w:rsidP="009139A6">
      <w:r>
        <w:separator/>
      </w:r>
    </w:p>
  </w:footnote>
  <w:footnote w:type="continuationSeparator" w:id="0">
    <w:p w14:paraId="0F974871" w14:textId="77777777" w:rsidR="00B5714A" w:rsidRDefault="00B571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4FF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918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228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4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714A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77E9A"/>
  <w15:chartTrackingRefBased/>
  <w15:docId w15:val="{042B43C6-125B-4FEE-93D7-ED8E83EE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571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xeychurch.co.uk/vicar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2024-03-11T15:29:00Z</dcterms:created>
  <dcterms:modified xsi:type="dcterms:W3CDTF">2024-03-11T15:30:00Z</dcterms:modified>
</cp:coreProperties>
</file>