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3C6E7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COTON</w:t>
      </w:r>
      <w:r>
        <w:rPr>
          <w:rFonts w:ascii="Times New Roman" w:hAnsi="Times New Roman" w:cs="Times New Roman"/>
        </w:rPr>
        <w:t xml:space="preserve">     (fl.1483)</w:t>
      </w:r>
    </w:p>
    <w:p w14:paraId="6F52751D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4963DAA3" w14:textId="77777777" w:rsidR="00FC4EDB" w:rsidRDefault="00FC4EDB" w:rsidP="00FC4EDB">
      <w:pPr>
        <w:rPr>
          <w:rFonts w:ascii="Times New Roman" w:hAnsi="Times New Roman" w:cs="Times New Roman"/>
        </w:rPr>
      </w:pPr>
    </w:p>
    <w:p w14:paraId="16C777DC" w14:textId="77777777" w:rsidR="00FC4EDB" w:rsidRDefault="00FC4EDB" w:rsidP="00FC4EDB">
      <w:pPr>
        <w:rPr>
          <w:rFonts w:ascii="Times New Roman" w:hAnsi="Times New Roman" w:cs="Times New Roman"/>
        </w:rPr>
      </w:pPr>
    </w:p>
    <w:p w14:paraId="7D4DE1D3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 and John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>, chaplain(q.v.), made a plaint of debt against Roger</w:t>
      </w:r>
    </w:p>
    <w:p w14:paraId="2FDD509E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Horton of Pipe </w:t>
      </w:r>
      <w:proofErr w:type="spellStart"/>
      <w:r>
        <w:rPr>
          <w:rFonts w:ascii="Times New Roman" w:hAnsi="Times New Roman" w:cs="Times New Roman"/>
        </w:rPr>
        <w:t>Ridware</w:t>
      </w:r>
      <w:proofErr w:type="spellEnd"/>
      <w:r>
        <w:rPr>
          <w:rFonts w:ascii="Times New Roman" w:hAnsi="Times New Roman" w:cs="Times New Roman"/>
        </w:rPr>
        <w:t>, Staffordshire(q.v.).</w:t>
      </w:r>
    </w:p>
    <w:p w14:paraId="586A85B4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9982F19" w14:textId="77777777" w:rsidR="00FC4EDB" w:rsidRDefault="00FC4EDB" w:rsidP="00FC4EDB">
      <w:pPr>
        <w:rPr>
          <w:rFonts w:ascii="Times New Roman" w:hAnsi="Times New Roman" w:cs="Times New Roman"/>
        </w:rPr>
      </w:pPr>
    </w:p>
    <w:p w14:paraId="2E538A5B" w14:textId="77777777" w:rsidR="00FC4EDB" w:rsidRDefault="00FC4EDB" w:rsidP="00FC4EDB">
      <w:pPr>
        <w:rPr>
          <w:rFonts w:ascii="Times New Roman" w:hAnsi="Times New Roman" w:cs="Times New Roman"/>
        </w:rPr>
      </w:pPr>
    </w:p>
    <w:p w14:paraId="55EF8858" w14:textId="77777777" w:rsidR="00FC4EDB" w:rsidRDefault="00FC4EDB" w:rsidP="00FC4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7F405B8E" w14:textId="77777777" w:rsidR="006B2F86" w:rsidRPr="00E71FC3" w:rsidRDefault="00FC4E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F85FF" w14:textId="77777777" w:rsidR="00FC4EDB" w:rsidRDefault="00FC4EDB" w:rsidP="00E71FC3">
      <w:r>
        <w:separator/>
      </w:r>
    </w:p>
  </w:endnote>
  <w:endnote w:type="continuationSeparator" w:id="0">
    <w:p w14:paraId="17EA401F" w14:textId="77777777" w:rsidR="00FC4EDB" w:rsidRDefault="00FC4E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CD2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544F4" w14:textId="77777777" w:rsidR="00FC4EDB" w:rsidRDefault="00FC4EDB" w:rsidP="00E71FC3">
      <w:r>
        <w:separator/>
      </w:r>
    </w:p>
  </w:footnote>
  <w:footnote w:type="continuationSeparator" w:id="0">
    <w:p w14:paraId="335B415F" w14:textId="77777777" w:rsidR="00FC4EDB" w:rsidRDefault="00FC4E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D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E6EC2"/>
  <w15:chartTrackingRefBased/>
  <w15:docId w15:val="{55274C2D-3034-4F78-9170-290A6B24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4E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2019-10-15T20:31:00Z</dcterms:created>
  <dcterms:modified xsi:type="dcterms:W3CDTF">2019-10-15T20:31:00Z</dcterms:modified>
</cp:coreProperties>
</file>