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9950" w14:textId="77777777" w:rsidR="000F2BE9" w:rsidRDefault="000F2BE9" w:rsidP="000F2B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de COTOM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DB58BF8" w14:textId="77777777" w:rsidR="000F2BE9" w:rsidRDefault="000F2BE9" w:rsidP="000F2B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8C7973E" w14:textId="77777777" w:rsidR="000F2BE9" w:rsidRDefault="000F2BE9" w:rsidP="000F2BE9">
      <w:pPr>
        <w:pStyle w:val="NoSpacing"/>
        <w:rPr>
          <w:rFonts w:cs="Times New Roman"/>
          <w:szCs w:val="24"/>
        </w:rPr>
      </w:pPr>
    </w:p>
    <w:p w14:paraId="3C01D973" w14:textId="77777777" w:rsidR="000F2BE9" w:rsidRDefault="000F2BE9" w:rsidP="000F2BE9">
      <w:pPr>
        <w:pStyle w:val="NoSpacing"/>
        <w:rPr>
          <w:rFonts w:cs="Times New Roman"/>
          <w:szCs w:val="24"/>
        </w:rPr>
      </w:pPr>
    </w:p>
    <w:p w14:paraId="2DFFE5E6" w14:textId="77777777" w:rsidR="000F2BE9" w:rsidRDefault="000F2BE9" w:rsidP="000F2BE9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D236938" w14:textId="77777777" w:rsidR="000F2BE9" w:rsidRDefault="000F2BE9" w:rsidP="000F2BE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28859D1" w14:textId="77777777" w:rsidR="000F2BE9" w:rsidRDefault="000F2BE9" w:rsidP="000F2BE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3EA83EA" w14:textId="77777777" w:rsidR="000F2BE9" w:rsidRDefault="000F2BE9" w:rsidP="000F2BE9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76D36B71" w14:textId="77777777" w:rsidR="000F2BE9" w:rsidRDefault="000F2BE9" w:rsidP="000F2BE9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27CDBA2D" w14:textId="77777777" w:rsidR="000F2BE9" w:rsidRDefault="000F2BE9" w:rsidP="000F2BE9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7 December 2022</w:t>
      </w:r>
    </w:p>
    <w:p w14:paraId="3602B4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9940" w14:textId="77777777" w:rsidR="000F2BE9" w:rsidRDefault="000F2BE9" w:rsidP="009139A6">
      <w:r>
        <w:separator/>
      </w:r>
    </w:p>
  </w:endnote>
  <w:endnote w:type="continuationSeparator" w:id="0">
    <w:p w14:paraId="69F8224E" w14:textId="77777777" w:rsidR="000F2BE9" w:rsidRDefault="000F2B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EA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4D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0DB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03A65" w14:textId="77777777" w:rsidR="000F2BE9" w:rsidRDefault="000F2BE9" w:rsidP="009139A6">
      <w:r>
        <w:separator/>
      </w:r>
    </w:p>
  </w:footnote>
  <w:footnote w:type="continuationSeparator" w:id="0">
    <w:p w14:paraId="002ECEB7" w14:textId="77777777" w:rsidR="000F2BE9" w:rsidRDefault="000F2B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CC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FC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6D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E9"/>
    <w:rsid w:val="000666E0"/>
    <w:rsid w:val="000F2BE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58384"/>
  <w15:chartTrackingRefBased/>
  <w15:docId w15:val="{CB0B58B7-43C0-40C8-9090-A3334F74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2023-01-10T21:19:00Z</dcterms:created>
  <dcterms:modified xsi:type="dcterms:W3CDTF">2023-01-10T21:20:00Z</dcterms:modified>
</cp:coreProperties>
</file>