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DA82EF" w14:textId="7BE8C769" w:rsidR="00BA00AB" w:rsidRDefault="00EF68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COTOM</w:t>
      </w:r>
      <w:r>
        <w:rPr>
          <w:rFonts w:cs="Times New Roman"/>
          <w:szCs w:val="24"/>
        </w:rPr>
        <w:t xml:space="preserve">      (d.1426)</w:t>
      </w:r>
    </w:p>
    <w:p w14:paraId="568C0E38" w14:textId="0CEF9F79" w:rsidR="00EF682A" w:rsidRDefault="00EF68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Tapiter.</w:t>
      </w:r>
    </w:p>
    <w:p w14:paraId="3AFFA5CA" w14:textId="77777777" w:rsidR="00EF682A" w:rsidRDefault="00EF682A" w:rsidP="009139A6">
      <w:pPr>
        <w:pStyle w:val="NoSpacing"/>
        <w:rPr>
          <w:rFonts w:cs="Times New Roman"/>
          <w:szCs w:val="24"/>
        </w:rPr>
      </w:pPr>
    </w:p>
    <w:p w14:paraId="09EBF781" w14:textId="77777777" w:rsidR="00EF682A" w:rsidRDefault="00EF682A" w:rsidP="009139A6">
      <w:pPr>
        <w:pStyle w:val="NoSpacing"/>
        <w:rPr>
          <w:rFonts w:cs="Times New Roman"/>
          <w:szCs w:val="24"/>
        </w:rPr>
      </w:pPr>
    </w:p>
    <w:p w14:paraId="00DA2348" w14:textId="4416D9D4" w:rsidR="00EF682A" w:rsidRDefault="00EF682A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1426</w:t>
      </w:r>
      <w:r>
        <w:rPr>
          <w:rFonts w:cs="Times New Roman"/>
          <w:szCs w:val="24"/>
        </w:rPr>
        <w:tab/>
        <w:t>The total value of the contents of his three-roomed house was 10s 6½d.</w:t>
      </w:r>
    </w:p>
    <w:p w14:paraId="6F930E84" w14:textId="77777777" w:rsidR="00EF682A" w:rsidRDefault="00EF682A" w:rsidP="00EF68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 xml:space="preserve">(“Craftsmen and Industry In Late Medieval York” by Heather Crichton </w:t>
      </w:r>
    </w:p>
    <w:p w14:paraId="77A0E160" w14:textId="6D3F4B50" w:rsidR="00EF682A" w:rsidRDefault="00EF682A" w:rsidP="00EF682A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Swanson, a dissertation submitted for the degree of D.Phil., University of York, Department of History. December 1980 p.4</w:t>
      </w:r>
      <w:r>
        <w:rPr>
          <w:rFonts w:cs="Times New Roman"/>
          <w:szCs w:val="24"/>
        </w:rPr>
        <w:t>43)</w:t>
      </w:r>
    </w:p>
    <w:p w14:paraId="71F310CA" w14:textId="77777777" w:rsidR="00EF682A" w:rsidRDefault="00EF682A" w:rsidP="00EF682A">
      <w:pPr>
        <w:pStyle w:val="NoSpacing"/>
        <w:rPr>
          <w:rFonts w:cs="Times New Roman"/>
          <w:szCs w:val="24"/>
        </w:rPr>
      </w:pPr>
    </w:p>
    <w:p w14:paraId="14D80B66" w14:textId="77777777" w:rsidR="00EF682A" w:rsidRDefault="00EF682A" w:rsidP="00EF682A">
      <w:pPr>
        <w:pStyle w:val="NoSpacing"/>
        <w:rPr>
          <w:rFonts w:cs="Times New Roman"/>
          <w:szCs w:val="24"/>
        </w:rPr>
      </w:pPr>
    </w:p>
    <w:p w14:paraId="3F39FED4" w14:textId="77777777" w:rsidR="00EF682A" w:rsidRDefault="00EF682A" w:rsidP="00EF682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June 2024</w:t>
      </w:r>
    </w:p>
    <w:p w14:paraId="572CF103" w14:textId="2EF1DC64" w:rsidR="00EF682A" w:rsidRPr="00EF682A" w:rsidRDefault="00EF682A" w:rsidP="009139A6">
      <w:pPr>
        <w:pStyle w:val="NoSpacing"/>
        <w:rPr>
          <w:rFonts w:cs="Times New Roman"/>
          <w:szCs w:val="24"/>
        </w:rPr>
      </w:pPr>
    </w:p>
    <w:sectPr w:rsidR="00EF682A" w:rsidRPr="00EF682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5E9C09" w14:textId="77777777" w:rsidR="00EF682A" w:rsidRDefault="00EF682A" w:rsidP="009139A6">
      <w:r>
        <w:separator/>
      </w:r>
    </w:p>
  </w:endnote>
  <w:endnote w:type="continuationSeparator" w:id="0">
    <w:p w14:paraId="63D88B7F" w14:textId="77777777" w:rsidR="00EF682A" w:rsidRDefault="00EF682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BCD7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9324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D0C6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3E7A97" w14:textId="77777777" w:rsidR="00EF682A" w:rsidRDefault="00EF682A" w:rsidP="009139A6">
      <w:r>
        <w:separator/>
      </w:r>
    </w:p>
  </w:footnote>
  <w:footnote w:type="continuationSeparator" w:id="0">
    <w:p w14:paraId="52ABB857" w14:textId="77777777" w:rsidR="00EF682A" w:rsidRDefault="00EF682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BC2FD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ADA94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1B6B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82A"/>
    <w:rsid w:val="000666E0"/>
    <w:rsid w:val="002510B7"/>
    <w:rsid w:val="00270799"/>
    <w:rsid w:val="003E52FF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EF682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726F91"/>
  <w15:chartTrackingRefBased/>
  <w15:docId w15:val="{BB8B1153-CADA-419A-8FAA-5A9E07955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2024-06-06T19:59:00Z</dcterms:created>
  <dcterms:modified xsi:type="dcterms:W3CDTF">2024-06-06T20:01:00Z</dcterms:modified>
</cp:coreProperties>
</file>