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FB4" w:rsidRDefault="00C64FB4" w:rsidP="00C64F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COTOM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C64FB4" w:rsidRDefault="00C64FB4" w:rsidP="00C64F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Utterby, Lincolnshire.</w:t>
      </w:r>
    </w:p>
    <w:p w:rsidR="00C64FB4" w:rsidRDefault="00C64FB4" w:rsidP="00C64F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4FB4" w:rsidRDefault="00C64FB4" w:rsidP="00C64F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4FB4" w:rsidRDefault="00C64FB4" w:rsidP="00C64FB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Louth into 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Fraunk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64FB4" w:rsidRDefault="00C64FB4" w:rsidP="00C64F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52D9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24-3)</w:t>
      </w:r>
    </w:p>
    <w:p w:rsidR="007B7C69" w:rsidRDefault="007B7C69" w:rsidP="007B7C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Louth into the</w:t>
      </w:r>
    </w:p>
    <w:p w:rsidR="007B7C69" w:rsidRDefault="007B7C69" w:rsidP="007B7C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Kyme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B7C69" w:rsidRDefault="007B7C69" w:rsidP="007B7C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24-9)</w:t>
      </w:r>
    </w:p>
    <w:p w:rsidR="00C64FB4" w:rsidRDefault="00C64FB4" w:rsidP="00C64F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4FB4" w:rsidRDefault="00C64FB4" w:rsidP="00C64F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C64FB4" w:rsidP="00C64F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December 2015</w:t>
      </w:r>
    </w:p>
    <w:p w:rsidR="007B7C69" w:rsidRPr="00C64FB4" w:rsidRDefault="007B7C69" w:rsidP="00C64F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2016</w:t>
      </w:r>
      <w:bookmarkStart w:id="0" w:name="_GoBack"/>
      <w:bookmarkEnd w:id="0"/>
    </w:p>
    <w:sectPr w:rsidR="007B7C69" w:rsidRPr="00C64F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FB4" w:rsidRDefault="00C64FB4" w:rsidP="00564E3C">
      <w:pPr>
        <w:spacing w:after="0" w:line="240" w:lineRule="auto"/>
      </w:pPr>
      <w:r>
        <w:separator/>
      </w:r>
    </w:p>
  </w:endnote>
  <w:endnote w:type="continuationSeparator" w:id="0">
    <w:p w:rsidR="00C64FB4" w:rsidRDefault="00C64FB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B7C69">
      <w:rPr>
        <w:rFonts w:ascii="Times New Roman" w:hAnsi="Times New Roman" w:cs="Times New Roman"/>
        <w:noProof/>
        <w:sz w:val="24"/>
        <w:szCs w:val="24"/>
      </w:rPr>
      <w:t>22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FB4" w:rsidRDefault="00C64FB4" w:rsidP="00564E3C">
      <w:pPr>
        <w:spacing w:after="0" w:line="240" w:lineRule="auto"/>
      </w:pPr>
      <w:r>
        <w:separator/>
      </w:r>
    </w:p>
  </w:footnote>
  <w:footnote w:type="continuationSeparator" w:id="0">
    <w:p w:rsidR="00C64FB4" w:rsidRDefault="00C64FB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FB4"/>
    <w:rsid w:val="00372DC6"/>
    <w:rsid w:val="00564E3C"/>
    <w:rsid w:val="0064591D"/>
    <w:rsid w:val="007B7C69"/>
    <w:rsid w:val="00C64FB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E9A2A"/>
  <w15:chartTrackingRefBased/>
  <w15:docId w15:val="{CBD01A58-E232-4B0C-B583-93A0D0472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64F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4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2015-12-17T22:24:00Z</dcterms:created>
  <dcterms:modified xsi:type="dcterms:W3CDTF">2016-04-22T08:21:00Z</dcterms:modified>
</cp:coreProperties>
</file>