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71C6F" w14:textId="77777777" w:rsidR="00836935" w:rsidRDefault="00836935" w:rsidP="00836935">
      <w:pPr>
        <w:pStyle w:val="NoSpacing"/>
      </w:pPr>
      <w:r>
        <w:rPr>
          <w:u w:val="single"/>
        </w:rPr>
        <w:t>Elizabeth COTOM (</w:t>
      </w:r>
      <w:proofErr w:type="gramStart"/>
      <w:r>
        <w:rPr>
          <w:u w:val="single"/>
        </w:rPr>
        <w:t>COTHAM)</w:t>
      </w:r>
      <w:r>
        <w:t xml:space="preserve">   </w:t>
      </w:r>
      <w:proofErr w:type="gramEnd"/>
      <w:r>
        <w:t xml:space="preserve">  (d.1482)</w:t>
      </w:r>
    </w:p>
    <w:p w14:paraId="53DA9881" w14:textId="77777777" w:rsidR="00836935" w:rsidRDefault="00836935" w:rsidP="00836935">
      <w:pPr>
        <w:pStyle w:val="NoSpacing"/>
      </w:pPr>
      <w:r>
        <w:t xml:space="preserve">Prioress of </w:t>
      </w:r>
      <w:proofErr w:type="spellStart"/>
      <w:r>
        <w:t>Basedale</w:t>
      </w:r>
      <w:proofErr w:type="spellEnd"/>
      <w:r>
        <w:t>, Yorkshire.</w:t>
      </w:r>
    </w:p>
    <w:p w14:paraId="04195FF6" w14:textId="77777777" w:rsidR="00836935" w:rsidRDefault="00836935" w:rsidP="00836935">
      <w:pPr>
        <w:pStyle w:val="NoSpacing"/>
      </w:pPr>
    </w:p>
    <w:p w14:paraId="5C8324B3" w14:textId="77777777" w:rsidR="00836935" w:rsidRDefault="00836935" w:rsidP="00836935">
      <w:pPr>
        <w:pStyle w:val="NoSpacing"/>
      </w:pPr>
    </w:p>
    <w:p w14:paraId="2E23DA0B" w14:textId="77777777" w:rsidR="00836935" w:rsidRDefault="00836935" w:rsidP="00836935">
      <w:pPr>
        <w:pStyle w:val="NoSpacing"/>
      </w:pPr>
      <w:r>
        <w:t xml:space="preserve">  5 Mar.1482</w:t>
      </w:r>
      <w:r>
        <w:tab/>
        <w:t>Dead by.</w:t>
      </w:r>
    </w:p>
    <w:p w14:paraId="3070AADE" w14:textId="77777777" w:rsidR="00836935" w:rsidRDefault="00836935" w:rsidP="00836935">
      <w:pPr>
        <w:pStyle w:val="NoSpacing"/>
      </w:pPr>
      <w:r>
        <w:tab/>
      </w:r>
      <w:r>
        <w:tab/>
        <w:t>(“The Register of Thomas Rotherham, Archbishop of York 1480-1500</w:t>
      </w:r>
    </w:p>
    <w:p w14:paraId="6D57DC70" w14:textId="77777777" w:rsidR="00836935" w:rsidRDefault="00836935" w:rsidP="00836935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p.15)</w:t>
      </w:r>
    </w:p>
    <w:p w14:paraId="5EB0B410" w14:textId="77777777" w:rsidR="00836935" w:rsidRDefault="00836935" w:rsidP="00836935">
      <w:pPr>
        <w:pStyle w:val="NoSpacing"/>
      </w:pPr>
    </w:p>
    <w:p w14:paraId="3BF8C1EC" w14:textId="77777777" w:rsidR="00836935" w:rsidRDefault="00836935" w:rsidP="00836935">
      <w:pPr>
        <w:pStyle w:val="NoSpacing"/>
      </w:pPr>
    </w:p>
    <w:p w14:paraId="51345B17" w14:textId="77777777" w:rsidR="00836935" w:rsidRDefault="00836935" w:rsidP="00836935">
      <w:pPr>
        <w:pStyle w:val="NoSpacing"/>
      </w:pPr>
      <w:r>
        <w:t>11 April 2019</w:t>
      </w:r>
    </w:p>
    <w:p w14:paraId="60834904" w14:textId="77777777" w:rsidR="006B2F86" w:rsidRPr="00E71FC3" w:rsidRDefault="008369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8D92B" w14:textId="77777777" w:rsidR="00836935" w:rsidRDefault="00836935" w:rsidP="00E71FC3">
      <w:pPr>
        <w:spacing w:after="0" w:line="240" w:lineRule="auto"/>
      </w:pPr>
      <w:r>
        <w:separator/>
      </w:r>
    </w:p>
  </w:endnote>
  <w:endnote w:type="continuationSeparator" w:id="0">
    <w:p w14:paraId="4DF4F822" w14:textId="77777777" w:rsidR="00836935" w:rsidRDefault="008369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F4A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95179D" w14:textId="77777777" w:rsidR="00836935" w:rsidRDefault="00836935" w:rsidP="00E71FC3">
      <w:pPr>
        <w:spacing w:after="0" w:line="240" w:lineRule="auto"/>
      </w:pPr>
      <w:r>
        <w:separator/>
      </w:r>
    </w:p>
  </w:footnote>
  <w:footnote w:type="continuationSeparator" w:id="0">
    <w:p w14:paraId="2B08C50F" w14:textId="77777777" w:rsidR="00836935" w:rsidRDefault="008369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935"/>
    <w:rsid w:val="001A7C09"/>
    <w:rsid w:val="00577BD5"/>
    <w:rsid w:val="00656CBA"/>
    <w:rsid w:val="006A1F77"/>
    <w:rsid w:val="00733BE7"/>
    <w:rsid w:val="0083693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86BFE"/>
  <w15:chartTrackingRefBased/>
  <w15:docId w15:val="{B4E898BD-E891-4B11-BC19-6C64ADDEF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2019-04-17T17:34:00Z</dcterms:created>
  <dcterms:modified xsi:type="dcterms:W3CDTF">2019-04-17T17:34:00Z</dcterms:modified>
</cp:coreProperties>
</file>