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86F37" w14:textId="77777777" w:rsidR="00744E17" w:rsidRDefault="00744E17" w:rsidP="00744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COTMAN</w:t>
      </w:r>
      <w:r>
        <w:rPr>
          <w:rFonts w:ascii="Times New Roman" w:hAnsi="Times New Roman" w:cs="Times New Roman"/>
        </w:rPr>
        <w:t xml:space="preserve">       (fl.1483)</w:t>
      </w:r>
    </w:p>
    <w:p w14:paraId="6FCF711C" w14:textId="77777777" w:rsidR="00744E17" w:rsidRDefault="00744E17" w:rsidP="00744E17">
      <w:pPr>
        <w:rPr>
          <w:rFonts w:ascii="Times New Roman" w:hAnsi="Times New Roman" w:cs="Times New Roman"/>
        </w:rPr>
      </w:pPr>
    </w:p>
    <w:p w14:paraId="0433411A" w14:textId="77777777" w:rsidR="00744E17" w:rsidRDefault="00744E17" w:rsidP="00744E17">
      <w:pPr>
        <w:rPr>
          <w:rFonts w:ascii="Times New Roman" w:hAnsi="Times New Roman" w:cs="Times New Roman"/>
        </w:rPr>
      </w:pPr>
    </w:p>
    <w:p w14:paraId="3D5534B9" w14:textId="77777777" w:rsidR="00744E17" w:rsidRDefault="00744E17" w:rsidP="00744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and detinue against William </w:t>
      </w:r>
      <w:proofErr w:type="spellStart"/>
      <w:r>
        <w:rPr>
          <w:rFonts w:ascii="Times New Roman" w:hAnsi="Times New Roman" w:cs="Times New Roman"/>
        </w:rPr>
        <w:t>Lakyn</w:t>
      </w:r>
      <w:proofErr w:type="spellEnd"/>
      <w:r>
        <w:rPr>
          <w:rFonts w:ascii="Times New Roman" w:hAnsi="Times New Roman" w:cs="Times New Roman"/>
        </w:rPr>
        <w:t xml:space="preserve"> of Westminster,</w:t>
      </w:r>
    </w:p>
    <w:p w14:paraId="08D4727B" w14:textId="77777777" w:rsidR="00744E17" w:rsidRDefault="00744E17" w:rsidP="00744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Middlesex(q.v.), William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 xml:space="preserve"> of Westminster(q.v.), John </w:t>
      </w:r>
      <w:proofErr w:type="spellStart"/>
      <w:r>
        <w:rPr>
          <w:rFonts w:ascii="Times New Roman" w:hAnsi="Times New Roman" w:cs="Times New Roman"/>
        </w:rPr>
        <w:t>Snede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593880EB" w14:textId="77777777" w:rsidR="00744E17" w:rsidRDefault="00744E17" w:rsidP="00744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London, gentleman(q.v.), and William </w:t>
      </w:r>
      <w:proofErr w:type="spellStart"/>
      <w:r>
        <w:rPr>
          <w:rFonts w:ascii="Times New Roman" w:hAnsi="Times New Roman" w:cs="Times New Roman"/>
        </w:rPr>
        <w:t>Jardyn</w:t>
      </w:r>
      <w:proofErr w:type="spellEnd"/>
      <w:r>
        <w:rPr>
          <w:rFonts w:ascii="Times New Roman" w:hAnsi="Times New Roman" w:cs="Times New Roman"/>
        </w:rPr>
        <w:t xml:space="preserve"> of Westminster(q.v.).</w:t>
      </w:r>
    </w:p>
    <w:p w14:paraId="67B6A5F7" w14:textId="77777777" w:rsidR="00744E17" w:rsidRDefault="00744E17" w:rsidP="00744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509D277" w14:textId="77777777" w:rsidR="00744E17" w:rsidRDefault="00744E17" w:rsidP="00744E17">
      <w:pPr>
        <w:rPr>
          <w:rFonts w:ascii="Times New Roman" w:hAnsi="Times New Roman" w:cs="Times New Roman"/>
        </w:rPr>
      </w:pPr>
    </w:p>
    <w:p w14:paraId="44DC01FC" w14:textId="77777777" w:rsidR="00744E17" w:rsidRDefault="00744E17" w:rsidP="00744E17">
      <w:pPr>
        <w:rPr>
          <w:rFonts w:ascii="Times New Roman" w:hAnsi="Times New Roman" w:cs="Times New Roman"/>
        </w:rPr>
      </w:pPr>
    </w:p>
    <w:p w14:paraId="474509D2" w14:textId="77777777" w:rsidR="00744E17" w:rsidRDefault="00744E17" w:rsidP="00744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166463F5" w14:textId="77777777" w:rsidR="006B2F86" w:rsidRPr="00744E17" w:rsidRDefault="00744E17" w:rsidP="00744E17">
      <w:bookmarkStart w:id="0" w:name="_GoBack"/>
      <w:bookmarkEnd w:id="0"/>
    </w:p>
    <w:sectPr w:rsidR="006B2F86" w:rsidRPr="00744E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18185" w14:textId="77777777" w:rsidR="00744E17" w:rsidRDefault="00744E17" w:rsidP="00E71FC3">
      <w:r>
        <w:separator/>
      </w:r>
    </w:p>
  </w:endnote>
  <w:endnote w:type="continuationSeparator" w:id="0">
    <w:p w14:paraId="20BEF93E" w14:textId="77777777" w:rsidR="00744E17" w:rsidRDefault="00744E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84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5B5F89" w14:textId="77777777" w:rsidR="00744E17" w:rsidRDefault="00744E17" w:rsidP="00E71FC3">
      <w:r>
        <w:separator/>
      </w:r>
    </w:p>
  </w:footnote>
  <w:footnote w:type="continuationSeparator" w:id="0">
    <w:p w14:paraId="472A244A" w14:textId="77777777" w:rsidR="00744E17" w:rsidRDefault="00744E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17"/>
    <w:rsid w:val="001A7C09"/>
    <w:rsid w:val="00577BD5"/>
    <w:rsid w:val="00656CBA"/>
    <w:rsid w:val="006A1F77"/>
    <w:rsid w:val="00733BE7"/>
    <w:rsid w:val="00744E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ACAEE"/>
  <w15:chartTrackingRefBased/>
  <w15:docId w15:val="{81DF5D93-FB86-495A-B722-430AEBA7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E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2019-10-15T20:23:00Z</dcterms:created>
  <dcterms:modified xsi:type="dcterms:W3CDTF">2019-10-15T20:25:00Z</dcterms:modified>
</cp:coreProperties>
</file>