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B8B5" w14:textId="136E867D" w:rsidR="00F51A4C" w:rsidRDefault="00F51A4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COTMAN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fl.1497)</w:t>
      </w:r>
    </w:p>
    <w:p w14:paraId="75975724" w14:textId="7F655055" w:rsidR="00F51A4C" w:rsidRDefault="00F51A4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5253234" w14:textId="77777777" w:rsidR="00F51A4C" w:rsidRDefault="00F51A4C" w:rsidP="009139A6">
      <w:pPr>
        <w:pStyle w:val="NoSpacing"/>
        <w:rPr>
          <w:rFonts w:cs="Times New Roman"/>
          <w:szCs w:val="24"/>
        </w:rPr>
      </w:pPr>
    </w:p>
    <w:p w14:paraId="125D93BE" w14:textId="77777777" w:rsidR="00F51A4C" w:rsidRDefault="00F51A4C" w:rsidP="009139A6">
      <w:pPr>
        <w:pStyle w:val="NoSpacing"/>
        <w:rPr>
          <w:rFonts w:cs="Times New Roman"/>
          <w:szCs w:val="24"/>
        </w:rPr>
      </w:pPr>
    </w:p>
    <w:p w14:paraId="468205CE" w14:textId="6E15E0D8" w:rsidR="00F51A4C" w:rsidRDefault="00F51A4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His former apprentice, Robert Wright(q.v.), became a Freeman.</w:t>
      </w:r>
    </w:p>
    <w:p w14:paraId="1C7DC0E5" w14:textId="77777777" w:rsidR="00F51A4C" w:rsidRDefault="00F51A4C" w:rsidP="00F51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</w:t>
      </w:r>
      <w:hyperlink r:id="rId6" w:history="1">
        <w:r w:rsidRPr="002F618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1F5DBFB9" w14:textId="77777777" w:rsidR="00F51A4C" w:rsidRDefault="00F51A4C" w:rsidP="00F51A4C">
      <w:pPr>
        <w:pStyle w:val="NoSpacing"/>
        <w:rPr>
          <w:rFonts w:cs="Times New Roman"/>
          <w:szCs w:val="24"/>
        </w:rPr>
      </w:pPr>
    </w:p>
    <w:p w14:paraId="6A90EE53" w14:textId="77777777" w:rsidR="00F51A4C" w:rsidRDefault="00F51A4C" w:rsidP="00F51A4C">
      <w:pPr>
        <w:pStyle w:val="NoSpacing"/>
        <w:rPr>
          <w:rFonts w:cs="Times New Roman"/>
          <w:szCs w:val="24"/>
        </w:rPr>
      </w:pPr>
    </w:p>
    <w:p w14:paraId="5513E95A" w14:textId="77777777" w:rsidR="00F51A4C" w:rsidRDefault="00F51A4C" w:rsidP="00F51A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January 2025</w:t>
      </w:r>
    </w:p>
    <w:p w14:paraId="67CD1026" w14:textId="77EBFD8E" w:rsidR="00F51A4C" w:rsidRPr="00F51A4C" w:rsidRDefault="00F51A4C" w:rsidP="009139A6">
      <w:pPr>
        <w:pStyle w:val="NoSpacing"/>
        <w:rPr>
          <w:rFonts w:cs="Times New Roman"/>
          <w:szCs w:val="24"/>
        </w:rPr>
      </w:pPr>
    </w:p>
    <w:sectPr w:rsidR="00F51A4C" w:rsidRPr="00F51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52986" w14:textId="77777777" w:rsidR="00F467CF" w:rsidRDefault="00F467CF" w:rsidP="009139A6">
      <w:r>
        <w:separator/>
      </w:r>
    </w:p>
  </w:endnote>
  <w:endnote w:type="continuationSeparator" w:id="0">
    <w:p w14:paraId="07AF3326" w14:textId="77777777" w:rsidR="00F467CF" w:rsidRDefault="00F467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413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7F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3CB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D3AA8" w14:textId="77777777" w:rsidR="00F467CF" w:rsidRDefault="00F467CF" w:rsidP="009139A6">
      <w:r>
        <w:separator/>
      </w:r>
    </w:p>
  </w:footnote>
  <w:footnote w:type="continuationSeparator" w:id="0">
    <w:p w14:paraId="20943A2D" w14:textId="77777777" w:rsidR="00F467CF" w:rsidRDefault="00F467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D2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E1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98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CF"/>
    <w:rsid w:val="00021063"/>
    <w:rsid w:val="000666E0"/>
    <w:rsid w:val="002510B7"/>
    <w:rsid w:val="00270799"/>
    <w:rsid w:val="005C130B"/>
    <w:rsid w:val="00817AE1"/>
    <w:rsid w:val="00826F5C"/>
    <w:rsid w:val="009139A6"/>
    <w:rsid w:val="009411C2"/>
    <w:rsid w:val="009448BB"/>
    <w:rsid w:val="00947624"/>
    <w:rsid w:val="0097105C"/>
    <w:rsid w:val="00A3176C"/>
    <w:rsid w:val="00AE65F8"/>
    <w:rsid w:val="00BA00AB"/>
    <w:rsid w:val="00C71834"/>
    <w:rsid w:val="00CB4ED9"/>
    <w:rsid w:val="00E61DA6"/>
    <w:rsid w:val="00EB3209"/>
    <w:rsid w:val="00F41096"/>
    <w:rsid w:val="00F467CF"/>
    <w:rsid w:val="00F51A4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023F3"/>
  <w15:chartTrackingRefBased/>
  <w15:docId w15:val="{2AF11619-4314-4507-BEF4-42319C53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67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2025-01-18T20:10:00Z</dcterms:created>
  <dcterms:modified xsi:type="dcterms:W3CDTF">2025-01-18T21:32:00Z</dcterms:modified>
</cp:coreProperties>
</file>