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FFE68" w14:textId="0C5F5DEE" w:rsidR="006B2F86" w:rsidRDefault="002551B0" w:rsidP="00E71FC3">
      <w:pPr>
        <w:pStyle w:val="NoSpacing"/>
      </w:pPr>
      <w:r>
        <w:rPr>
          <w:u w:val="single"/>
        </w:rPr>
        <w:t>John COTLETT</w:t>
      </w:r>
      <w:r>
        <w:t xml:space="preserve">    </w:t>
      </w:r>
      <w:proofErr w:type="gramStart"/>
      <w:r>
        <w:t xml:space="preserve">   (</w:t>
      </w:r>
      <w:proofErr w:type="gramEnd"/>
      <w:r>
        <w:t>d.1497)</w:t>
      </w:r>
    </w:p>
    <w:p w14:paraId="41A33420" w14:textId="31B33CC8" w:rsidR="002551B0" w:rsidRDefault="002551B0" w:rsidP="00E71FC3">
      <w:pPr>
        <w:pStyle w:val="NoSpacing"/>
      </w:pPr>
      <w:r>
        <w:t xml:space="preserve">of </w:t>
      </w:r>
      <w:proofErr w:type="spellStart"/>
      <w:r>
        <w:t>Alkham</w:t>
      </w:r>
      <w:proofErr w:type="spellEnd"/>
      <w:r>
        <w:t>, Kent.</w:t>
      </w:r>
    </w:p>
    <w:p w14:paraId="442F943B" w14:textId="70567186" w:rsidR="002551B0" w:rsidRDefault="002551B0" w:rsidP="00E71FC3">
      <w:pPr>
        <w:pStyle w:val="NoSpacing"/>
      </w:pPr>
    </w:p>
    <w:p w14:paraId="3F4E1691" w14:textId="31C4A04E" w:rsidR="002551B0" w:rsidRDefault="002551B0" w:rsidP="00E71FC3">
      <w:pPr>
        <w:pStyle w:val="NoSpacing"/>
      </w:pPr>
    </w:p>
    <w:p w14:paraId="5F468BD4" w14:textId="67EAF84F" w:rsidR="002551B0" w:rsidRDefault="002551B0" w:rsidP="00E71FC3">
      <w:pPr>
        <w:pStyle w:val="NoSpacing"/>
      </w:pPr>
      <w:r>
        <w:t>= Joan(q.v.).</w:t>
      </w:r>
    </w:p>
    <w:p w14:paraId="3C44D653" w14:textId="213E368D" w:rsidR="002551B0" w:rsidRDefault="002551B0" w:rsidP="00E71FC3">
      <w:pPr>
        <w:pStyle w:val="NoSpacing"/>
      </w:pPr>
      <w:r>
        <w:t>(</w:t>
      </w:r>
      <w:hyperlink r:id="rId6" w:history="1">
        <w:r w:rsidRPr="00E65435">
          <w:rPr>
            <w:rStyle w:val="Hyperlink"/>
          </w:rPr>
          <w:t>http://www.kentarchaeology.org.uk/18/11/14.htm</w:t>
        </w:r>
      </w:hyperlink>
      <w:r>
        <w:t>)</w:t>
      </w:r>
    </w:p>
    <w:p w14:paraId="1016DA25" w14:textId="24E1033A" w:rsidR="002551B0" w:rsidRDefault="002551B0" w:rsidP="002551B0">
      <w:pPr>
        <w:pStyle w:val="NoSpacing"/>
      </w:pPr>
      <w:r>
        <w:t xml:space="preserve">Children:   Thomas(q.v.) and </w:t>
      </w:r>
      <w:proofErr w:type="spellStart"/>
      <w:r>
        <w:t>Cristiane</w:t>
      </w:r>
      <w:proofErr w:type="spellEnd"/>
      <w:r>
        <w:t>(q.v.).   (ibid.)</w:t>
      </w:r>
    </w:p>
    <w:p w14:paraId="67457FBD" w14:textId="70427449" w:rsidR="002551B0" w:rsidRDefault="002551B0" w:rsidP="002551B0">
      <w:pPr>
        <w:pStyle w:val="NoSpacing"/>
      </w:pPr>
    </w:p>
    <w:p w14:paraId="407413AC" w14:textId="402390C4" w:rsidR="002551B0" w:rsidRDefault="002551B0" w:rsidP="002551B0">
      <w:pPr>
        <w:pStyle w:val="NoSpacing"/>
      </w:pPr>
    </w:p>
    <w:p w14:paraId="2F757C88" w14:textId="4B829AE2" w:rsidR="002551B0" w:rsidRDefault="002551B0" w:rsidP="002551B0">
      <w:pPr>
        <w:pStyle w:val="NoSpacing"/>
      </w:pPr>
      <w:r>
        <w:t>30 Sep.1497</w:t>
      </w:r>
      <w:r>
        <w:tab/>
        <w:t>He made his Will.   (ibid.)</w:t>
      </w:r>
    </w:p>
    <w:p w14:paraId="6C7CAF8F" w14:textId="5DBDEF1E" w:rsidR="002551B0" w:rsidRDefault="002551B0" w:rsidP="002551B0">
      <w:pPr>
        <w:pStyle w:val="NoSpacing"/>
      </w:pPr>
      <w:r>
        <w:t>27 Oct.</w:t>
      </w:r>
      <w:r>
        <w:tab/>
      </w:r>
      <w:r>
        <w:tab/>
        <w:t>Probate of his Will.   (ibid.)</w:t>
      </w:r>
    </w:p>
    <w:p w14:paraId="5A8B3BC5" w14:textId="2A80E7A8" w:rsidR="002551B0" w:rsidRDefault="002551B0" w:rsidP="002551B0">
      <w:pPr>
        <w:pStyle w:val="NoSpacing"/>
      </w:pPr>
    </w:p>
    <w:p w14:paraId="2E43F1DF" w14:textId="7FA2C9AE" w:rsidR="002551B0" w:rsidRDefault="002551B0" w:rsidP="002551B0">
      <w:pPr>
        <w:pStyle w:val="NoSpacing"/>
      </w:pPr>
    </w:p>
    <w:p w14:paraId="232017F7" w14:textId="752BE917" w:rsidR="002551B0" w:rsidRDefault="002551B0" w:rsidP="002551B0">
      <w:pPr>
        <w:pStyle w:val="NoSpacing"/>
      </w:pPr>
      <w:r>
        <w:t>Executrix:   Joan.     (ibid.)</w:t>
      </w:r>
    </w:p>
    <w:p w14:paraId="309A093F" w14:textId="20619353" w:rsidR="002551B0" w:rsidRDefault="002551B0" w:rsidP="002551B0">
      <w:pPr>
        <w:pStyle w:val="NoSpacing"/>
      </w:pPr>
    </w:p>
    <w:p w14:paraId="5A5D9E09" w14:textId="548492AA" w:rsidR="002551B0" w:rsidRDefault="002551B0" w:rsidP="002551B0">
      <w:pPr>
        <w:pStyle w:val="NoSpacing"/>
      </w:pPr>
    </w:p>
    <w:p w14:paraId="7CFB63F6" w14:textId="3DFFDD38" w:rsidR="002551B0" w:rsidRPr="002551B0" w:rsidRDefault="002551B0" w:rsidP="002551B0">
      <w:pPr>
        <w:pStyle w:val="NoSpacing"/>
      </w:pPr>
      <w:r>
        <w:t>3 March 2018</w:t>
      </w:r>
      <w:bookmarkStart w:id="0" w:name="_GoBack"/>
      <w:bookmarkEnd w:id="0"/>
    </w:p>
    <w:sectPr w:rsidR="002551B0" w:rsidRPr="002551B0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A347FB" w14:textId="77777777" w:rsidR="002551B0" w:rsidRDefault="002551B0" w:rsidP="00E71FC3">
      <w:pPr>
        <w:spacing w:after="0" w:line="240" w:lineRule="auto"/>
      </w:pPr>
      <w:r>
        <w:separator/>
      </w:r>
    </w:p>
  </w:endnote>
  <w:endnote w:type="continuationSeparator" w:id="0">
    <w:p w14:paraId="530A3B9F" w14:textId="77777777" w:rsidR="002551B0" w:rsidRDefault="002551B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AD043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8F99E6" w14:textId="77777777" w:rsidR="002551B0" w:rsidRDefault="002551B0" w:rsidP="00E71FC3">
      <w:pPr>
        <w:spacing w:after="0" w:line="240" w:lineRule="auto"/>
      </w:pPr>
      <w:r>
        <w:separator/>
      </w:r>
    </w:p>
  </w:footnote>
  <w:footnote w:type="continuationSeparator" w:id="0">
    <w:p w14:paraId="249C7E2C" w14:textId="77777777" w:rsidR="002551B0" w:rsidRDefault="002551B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1B0"/>
    <w:rsid w:val="001A7C09"/>
    <w:rsid w:val="002551B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F43BC"/>
  <w15:chartTrackingRefBased/>
  <w15:docId w15:val="{1B9BED0F-C8DC-463A-A970-8AC9F8779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551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1B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1/14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2018-03-03T13:53:00Z</dcterms:created>
  <dcterms:modified xsi:type="dcterms:W3CDTF">2018-03-03T13:58:00Z</dcterms:modified>
</cp:coreProperties>
</file>