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338893" w14:textId="237031BB" w:rsidR="006B2F86" w:rsidRDefault="00B75E17" w:rsidP="00E71FC3">
      <w:pPr>
        <w:pStyle w:val="NoSpacing"/>
      </w:pPr>
      <w:proofErr w:type="spellStart"/>
      <w:r>
        <w:rPr>
          <w:u w:val="single"/>
        </w:rPr>
        <w:t>Cristiane</w:t>
      </w:r>
      <w:proofErr w:type="spellEnd"/>
      <w:r>
        <w:rPr>
          <w:u w:val="single"/>
        </w:rPr>
        <w:t xml:space="preserve"> COTLETT</w:t>
      </w:r>
      <w:r>
        <w:t xml:space="preserve">   </w:t>
      </w:r>
      <w:proofErr w:type="gramStart"/>
      <w:r>
        <w:t xml:space="preserve">   (</w:t>
      </w:r>
      <w:proofErr w:type="gramEnd"/>
      <w:r>
        <w:t>fl.1497)</w:t>
      </w:r>
    </w:p>
    <w:p w14:paraId="2230A44F" w14:textId="53452062" w:rsidR="00B75E17" w:rsidRDefault="00B75E17" w:rsidP="00E71FC3">
      <w:pPr>
        <w:pStyle w:val="NoSpacing"/>
      </w:pPr>
      <w:r>
        <w:t xml:space="preserve">of </w:t>
      </w:r>
      <w:proofErr w:type="spellStart"/>
      <w:r>
        <w:t>Alkham</w:t>
      </w:r>
      <w:proofErr w:type="spellEnd"/>
      <w:r>
        <w:t>, Kent.</w:t>
      </w:r>
    </w:p>
    <w:p w14:paraId="1DF832A9" w14:textId="55BC35D1" w:rsidR="00B75E17" w:rsidRDefault="00B75E17" w:rsidP="00E71FC3">
      <w:pPr>
        <w:pStyle w:val="NoSpacing"/>
      </w:pPr>
    </w:p>
    <w:p w14:paraId="30696426" w14:textId="5633DBBF" w:rsidR="00B75E17" w:rsidRDefault="00B75E17" w:rsidP="00E71FC3">
      <w:pPr>
        <w:pStyle w:val="NoSpacing"/>
      </w:pPr>
    </w:p>
    <w:p w14:paraId="1E821557" w14:textId="2D39CC3F" w:rsidR="00B75E17" w:rsidRDefault="00B75E17" w:rsidP="00E71FC3">
      <w:pPr>
        <w:pStyle w:val="NoSpacing"/>
      </w:pPr>
      <w:r>
        <w:t>30 Sep.1497</w:t>
      </w:r>
      <w:r>
        <w:tab/>
        <w:t>Her father bequeathed her 26s 8d at her marriage.</w:t>
      </w:r>
    </w:p>
    <w:p w14:paraId="1D5D6049" w14:textId="00F688E4" w:rsidR="00B75E17" w:rsidRDefault="00B75E17" w:rsidP="00B75E17">
      <w:pPr>
        <w:pStyle w:val="NoSpacing"/>
      </w:pPr>
      <w:r>
        <w:tab/>
      </w:r>
      <w:r>
        <w:tab/>
        <w:t>(</w:t>
      </w:r>
      <w:hyperlink r:id="rId6" w:history="1">
        <w:r w:rsidRPr="00E65435">
          <w:rPr>
            <w:rStyle w:val="Hyperlink"/>
          </w:rPr>
          <w:t>http://www.kentarchaeology.org.uk/18/11/14.htm</w:t>
        </w:r>
      </w:hyperlink>
      <w:r>
        <w:t>)</w:t>
      </w:r>
    </w:p>
    <w:p w14:paraId="4D5F3C9C" w14:textId="0CEE3812" w:rsidR="00B75E17" w:rsidRDefault="00B75E17" w:rsidP="00B75E17">
      <w:pPr>
        <w:pStyle w:val="NoSpacing"/>
      </w:pPr>
    </w:p>
    <w:p w14:paraId="29E9C895" w14:textId="08C0CA65" w:rsidR="00B75E17" w:rsidRDefault="00B75E17" w:rsidP="00B75E17">
      <w:pPr>
        <w:pStyle w:val="NoSpacing"/>
      </w:pPr>
    </w:p>
    <w:p w14:paraId="672140BF" w14:textId="6422302F" w:rsidR="00B75E17" w:rsidRPr="00B75E17" w:rsidRDefault="00B75E17" w:rsidP="00B75E17">
      <w:pPr>
        <w:pStyle w:val="NoSpacing"/>
      </w:pPr>
      <w:r>
        <w:t>3 March 2018</w:t>
      </w:r>
      <w:bookmarkStart w:id="0" w:name="_GoBack"/>
      <w:bookmarkEnd w:id="0"/>
    </w:p>
    <w:sectPr w:rsidR="00B75E17" w:rsidRPr="00B75E1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77E63" w14:textId="77777777" w:rsidR="00B75E17" w:rsidRDefault="00B75E17" w:rsidP="00E71FC3">
      <w:pPr>
        <w:spacing w:after="0" w:line="240" w:lineRule="auto"/>
      </w:pPr>
      <w:r>
        <w:separator/>
      </w:r>
    </w:p>
  </w:endnote>
  <w:endnote w:type="continuationSeparator" w:id="0">
    <w:p w14:paraId="1E06167F" w14:textId="77777777" w:rsidR="00B75E17" w:rsidRDefault="00B75E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8DE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0B45A4" w14:textId="77777777" w:rsidR="00B75E17" w:rsidRDefault="00B75E17" w:rsidP="00E71FC3">
      <w:pPr>
        <w:spacing w:after="0" w:line="240" w:lineRule="auto"/>
      </w:pPr>
      <w:r>
        <w:separator/>
      </w:r>
    </w:p>
  </w:footnote>
  <w:footnote w:type="continuationSeparator" w:id="0">
    <w:p w14:paraId="08D1F9F5" w14:textId="77777777" w:rsidR="00B75E17" w:rsidRDefault="00B75E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17"/>
    <w:rsid w:val="001A7C09"/>
    <w:rsid w:val="00577BD5"/>
    <w:rsid w:val="00656CBA"/>
    <w:rsid w:val="006A1F77"/>
    <w:rsid w:val="00733BE7"/>
    <w:rsid w:val="00AB52E8"/>
    <w:rsid w:val="00B16D3F"/>
    <w:rsid w:val="00B75E1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9394B"/>
  <w15:chartTrackingRefBased/>
  <w15:docId w15:val="{7E1FB7E8-1840-42F5-9F00-36BC9D038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75E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5E1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14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2018-03-03T14:13:00Z</dcterms:created>
  <dcterms:modified xsi:type="dcterms:W3CDTF">2018-03-03T14:16:00Z</dcterms:modified>
</cp:coreProperties>
</file>